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DB2B2B" w14:textId="49177DC2" w:rsidR="00412FFA" w:rsidRPr="001C0B91" w:rsidRDefault="00CA5717" w:rsidP="006B37CA">
      <w:pPr>
        <w:spacing w:after="0"/>
        <w:rPr>
          <w:rFonts w:ascii="Bookman Old Style" w:hAnsi="Bookman Old Style" w:cs="Bookman Old Style"/>
          <w:sz w:val="24"/>
          <w:szCs w:val="24"/>
        </w:rPr>
      </w:pPr>
      <w:r w:rsidRPr="001C0B91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4E87B19" wp14:editId="22AFB09F">
                <wp:simplePos x="0" y="0"/>
                <wp:positionH relativeFrom="column">
                  <wp:posOffset>2971800</wp:posOffset>
                </wp:positionH>
                <wp:positionV relativeFrom="paragraph">
                  <wp:posOffset>-1783080</wp:posOffset>
                </wp:positionV>
                <wp:extent cx="3244850" cy="342900"/>
                <wp:effectExtent l="0" t="0" r="0" b="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48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23D868" w14:textId="0E18385C" w:rsidR="00311C92" w:rsidRDefault="00311C92" w:rsidP="00223F13">
                            <w:pPr>
                              <w:jc w:val="right"/>
                              <w:rPr>
                                <w:rFonts w:ascii="Bookman Old Style" w:hAnsi="Bookman Old Style" w:cs="Bookman Old Style"/>
                              </w:rPr>
                            </w:pPr>
                            <w:r>
                              <w:rPr>
                                <w:rFonts w:ascii="Bookman Old Style" w:hAnsi="Bookman Old Style" w:cs="Bookman Old Style"/>
                              </w:rPr>
                              <w:t xml:space="preserve">Międzychód, dnia </w:t>
                            </w:r>
                            <w:r w:rsidR="00517D56">
                              <w:rPr>
                                <w:rFonts w:ascii="Bookman Old Style" w:hAnsi="Bookman Old Style" w:cs="Bookman Old Style"/>
                              </w:rPr>
                              <w:t>3</w:t>
                            </w:r>
                            <w:r>
                              <w:rPr>
                                <w:rFonts w:ascii="Bookman Old Style" w:hAnsi="Bookman Old Style" w:cs="Bookman Old Style"/>
                              </w:rPr>
                              <w:t xml:space="preserve"> </w:t>
                            </w:r>
                            <w:r w:rsidR="00203E7E">
                              <w:rPr>
                                <w:rFonts w:ascii="Bookman Old Style" w:hAnsi="Bookman Old Style" w:cs="Bookman Old Style"/>
                              </w:rPr>
                              <w:t>stycznia</w:t>
                            </w:r>
                            <w:r>
                              <w:rPr>
                                <w:rFonts w:ascii="Bookman Old Style" w:hAnsi="Bookman Old Style" w:cs="Bookman Old Style"/>
                              </w:rPr>
                              <w:t xml:space="preserve"> 20</w:t>
                            </w:r>
                            <w:r w:rsidR="00147AF5">
                              <w:rPr>
                                <w:rFonts w:ascii="Bookman Old Style" w:hAnsi="Bookman Old Style" w:cs="Bookman Old Style"/>
                              </w:rPr>
                              <w:t>2</w:t>
                            </w:r>
                            <w:r w:rsidR="003E182C">
                              <w:rPr>
                                <w:rFonts w:ascii="Bookman Old Style" w:hAnsi="Bookman Old Style" w:cs="Bookman Old Style"/>
                              </w:rPr>
                              <w:t>2</w:t>
                            </w:r>
                            <w:r>
                              <w:rPr>
                                <w:rFonts w:ascii="Bookman Old Style" w:hAnsi="Bookman Old Style" w:cs="Bookman Old Style"/>
                              </w:rPr>
                              <w:t> 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4E87B1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4pt;margin-top:-140.4pt;width:255.5pt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" stroked="f">
                <v:textbox>
                  <w:txbxContent>
                    <w:p w14:paraId="3523D868" w14:textId="0E18385C" w:rsidR="00311C92" w:rsidRDefault="00311C92" w:rsidP="00223F13">
                      <w:pPr>
                        <w:jc w:val="right"/>
                        <w:rPr>
                          <w:rFonts w:ascii="Bookman Old Style" w:hAnsi="Bookman Old Style" w:cs="Bookman Old Style"/>
                        </w:rPr>
                      </w:pPr>
                      <w:r>
                        <w:rPr>
                          <w:rFonts w:ascii="Bookman Old Style" w:hAnsi="Bookman Old Style" w:cs="Bookman Old Style"/>
                        </w:rPr>
                        <w:t xml:space="preserve">Międzychód, dnia </w:t>
                      </w:r>
                      <w:r w:rsidR="00517D56">
                        <w:rPr>
                          <w:rFonts w:ascii="Bookman Old Style" w:hAnsi="Bookman Old Style" w:cs="Bookman Old Style"/>
                        </w:rPr>
                        <w:t>3</w:t>
                      </w:r>
                      <w:r>
                        <w:rPr>
                          <w:rFonts w:ascii="Bookman Old Style" w:hAnsi="Bookman Old Style" w:cs="Bookman Old Style"/>
                        </w:rPr>
                        <w:t xml:space="preserve"> </w:t>
                      </w:r>
                      <w:r w:rsidR="00203E7E">
                        <w:rPr>
                          <w:rFonts w:ascii="Bookman Old Style" w:hAnsi="Bookman Old Style" w:cs="Bookman Old Style"/>
                        </w:rPr>
                        <w:t>stycznia</w:t>
                      </w:r>
                      <w:r>
                        <w:rPr>
                          <w:rFonts w:ascii="Bookman Old Style" w:hAnsi="Bookman Old Style" w:cs="Bookman Old Style"/>
                        </w:rPr>
                        <w:t xml:space="preserve"> 20</w:t>
                      </w:r>
                      <w:r w:rsidR="00147AF5">
                        <w:rPr>
                          <w:rFonts w:ascii="Bookman Old Style" w:hAnsi="Bookman Old Style" w:cs="Bookman Old Style"/>
                        </w:rPr>
                        <w:t>2</w:t>
                      </w:r>
                      <w:r w:rsidR="003E182C">
                        <w:rPr>
                          <w:rFonts w:ascii="Bookman Old Style" w:hAnsi="Bookman Old Style" w:cs="Bookman Old Style"/>
                        </w:rPr>
                        <w:t>2</w:t>
                      </w:r>
                      <w:r>
                        <w:rPr>
                          <w:rFonts w:ascii="Bookman Old Style" w:hAnsi="Bookman Old Style" w:cs="Bookman Old Style"/>
                        </w:rPr>
                        <w:t> r.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pPr w:leftFromText="141" w:rightFromText="141" w:vertAnchor="page" w:horzAnchor="margin" w:tblpY="3826"/>
        <w:tblW w:w="104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89"/>
        <w:gridCol w:w="6228"/>
      </w:tblGrid>
      <w:tr w:rsidR="001225AE" w:rsidRPr="001C0B91" w14:paraId="6248AF85" w14:textId="77777777" w:rsidTr="001225AE">
        <w:trPr>
          <w:trHeight w:val="352"/>
        </w:trPr>
        <w:tc>
          <w:tcPr>
            <w:tcW w:w="4189" w:type="dxa"/>
            <w:vAlign w:val="center"/>
          </w:tcPr>
          <w:p w14:paraId="3906902C" w14:textId="77777777" w:rsidR="001225AE" w:rsidRPr="001C0B91" w:rsidRDefault="001225AE" w:rsidP="001225AE">
            <w:pPr>
              <w:spacing w:after="0"/>
              <w:rPr>
                <w:rFonts w:ascii="Bookman Old Style" w:hAnsi="Bookman Old Style" w:cs="Bookman Old Style"/>
                <w:b/>
                <w:bCs/>
                <w:sz w:val="16"/>
                <w:szCs w:val="16"/>
              </w:rPr>
            </w:pPr>
          </w:p>
        </w:tc>
        <w:tc>
          <w:tcPr>
            <w:tcW w:w="6228" w:type="dxa"/>
            <w:vAlign w:val="center"/>
          </w:tcPr>
          <w:p w14:paraId="4BD5C08D" w14:textId="77777777" w:rsidR="001225AE" w:rsidRPr="001C0B91" w:rsidRDefault="001225AE" w:rsidP="001225AE">
            <w:pPr>
              <w:spacing w:after="0"/>
              <w:rPr>
                <w:rFonts w:ascii="Bookman Old Style" w:hAnsi="Bookman Old Style" w:cs="Bookman Old Style"/>
                <w:bCs/>
                <w:sz w:val="16"/>
                <w:szCs w:val="16"/>
              </w:rPr>
            </w:pPr>
          </w:p>
        </w:tc>
      </w:tr>
    </w:tbl>
    <w:p w14:paraId="6013FC71" w14:textId="77777777" w:rsidR="00954A0A" w:rsidRPr="001C0B91" w:rsidRDefault="00954A0A" w:rsidP="00911F28">
      <w:pPr>
        <w:spacing w:after="0"/>
        <w:rPr>
          <w:rFonts w:ascii="Bookman Old Style" w:hAnsi="Bookman Old Style" w:cs="Bookman Old Style"/>
          <w:sz w:val="24"/>
          <w:szCs w:val="24"/>
        </w:rPr>
      </w:pPr>
    </w:p>
    <w:p w14:paraId="7D2D3E9F" w14:textId="7CEB9B9F" w:rsidR="00131628" w:rsidRPr="00B249A3" w:rsidRDefault="00F85C7C" w:rsidP="00131628">
      <w:pPr>
        <w:tabs>
          <w:tab w:val="left" w:pos="993"/>
        </w:tabs>
        <w:spacing w:after="0" w:line="360" w:lineRule="auto"/>
        <w:ind w:right="72"/>
        <w:jc w:val="center"/>
        <w:rPr>
          <w:rFonts w:ascii="Bookman Old Style" w:hAnsi="Bookman Old Style" w:cs="Times New Roman"/>
          <w:b/>
          <w:bCs/>
          <w:sz w:val="24"/>
          <w:szCs w:val="24"/>
          <w:u w:val="single"/>
        </w:rPr>
      </w:pPr>
      <w:r>
        <w:rPr>
          <w:rFonts w:ascii="Bookman Old Style" w:hAnsi="Bookman Old Style" w:cs="Times New Roman"/>
          <w:b/>
          <w:bCs/>
          <w:sz w:val="24"/>
          <w:szCs w:val="24"/>
          <w:u w:val="single"/>
        </w:rPr>
        <w:t xml:space="preserve">Aneks nr 1 do </w:t>
      </w:r>
      <w:r w:rsidR="00131628" w:rsidRPr="00B249A3">
        <w:rPr>
          <w:rFonts w:ascii="Bookman Old Style" w:hAnsi="Bookman Old Style" w:cs="Times New Roman"/>
          <w:b/>
          <w:bCs/>
          <w:sz w:val="24"/>
          <w:szCs w:val="24"/>
          <w:u w:val="single"/>
        </w:rPr>
        <w:t>Zarządzeni</w:t>
      </w:r>
      <w:r>
        <w:rPr>
          <w:rFonts w:ascii="Bookman Old Style" w:hAnsi="Bookman Old Style" w:cs="Times New Roman"/>
          <w:b/>
          <w:bCs/>
          <w:sz w:val="24"/>
          <w:szCs w:val="24"/>
          <w:u w:val="single"/>
        </w:rPr>
        <w:t>a</w:t>
      </w:r>
      <w:r w:rsidR="00131628" w:rsidRPr="00B249A3">
        <w:rPr>
          <w:rFonts w:ascii="Bookman Old Style" w:hAnsi="Bookman Old Style" w:cs="Times New Roman"/>
          <w:b/>
          <w:bCs/>
          <w:sz w:val="24"/>
          <w:szCs w:val="24"/>
          <w:u w:val="single"/>
        </w:rPr>
        <w:t xml:space="preserve"> nr</w:t>
      </w:r>
      <w:r w:rsidR="002F22B2">
        <w:rPr>
          <w:rFonts w:ascii="Bookman Old Style" w:hAnsi="Bookman Old Style" w:cs="Times New Roman"/>
          <w:b/>
          <w:bCs/>
          <w:sz w:val="24"/>
          <w:szCs w:val="24"/>
          <w:u w:val="single"/>
        </w:rPr>
        <w:t xml:space="preserve"> 5</w:t>
      </w:r>
      <w:r w:rsidR="00131628" w:rsidRPr="00B249A3">
        <w:rPr>
          <w:rFonts w:ascii="Bookman Old Style" w:hAnsi="Bookman Old Style" w:cs="Times New Roman"/>
          <w:b/>
          <w:bCs/>
          <w:sz w:val="24"/>
          <w:szCs w:val="24"/>
          <w:u w:val="single"/>
        </w:rPr>
        <w:t>/202</w:t>
      </w:r>
      <w:r w:rsidR="006A406E" w:rsidRPr="00B249A3">
        <w:rPr>
          <w:rFonts w:ascii="Bookman Old Style" w:hAnsi="Bookman Old Style" w:cs="Times New Roman"/>
          <w:b/>
          <w:bCs/>
          <w:sz w:val="24"/>
          <w:szCs w:val="24"/>
          <w:u w:val="single"/>
        </w:rPr>
        <w:t>0</w:t>
      </w:r>
    </w:p>
    <w:p w14:paraId="4BC85E4F" w14:textId="77777777" w:rsidR="00131628" w:rsidRPr="004C4681" w:rsidRDefault="00131628" w:rsidP="00131628">
      <w:pPr>
        <w:tabs>
          <w:tab w:val="left" w:pos="993"/>
        </w:tabs>
        <w:spacing w:after="0" w:line="360" w:lineRule="auto"/>
        <w:ind w:right="72"/>
        <w:jc w:val="center"/>
        <w:rPr>
          <w:rFonts w:ascii="Bookman Old Style" w:hAnsi="Bookman Old Style" w:cs="Times New Roman"/>
          <w:sz w:val="24"/>
          <w:szCs w:val="24"/>
        </w:rPr>
      </w:pPr>
      <w:r w:rsidRPr="004C4681">
        <w:rPr>
          <w:rFonts w:ascii="Bookman Old Style" w:hAnsi="Bookman Old Style" w:cs="Times New Roman"/>
          <w:sz w:val="24"/>
          <w:szCs w:val="24"/>
        </w:rPr>
        <w:t>Powiatowego Lekarza Weterynarii w Międzychodzie</w:t>
      </w:r>
    </w:p>
    <w:p w14:paraId="2ECE6857" w14:textId="4E82DBED" w:rsidR="00131628" w:rsidRPr="004C4681" w:rsidRDefault="00131628" w:rsidP="00DD2186">
      <w:pPr>
        <w:tabs>
          <w:tab w:val="left" w:pos="993"/>
        </w:tabs>
        <w:spacing w:after="0" w:line="360" w:lineRule="auto"/>
        <w:ind w:right="72"/>
        <w:jc w:val="center"/>
        <w:rPr>
          <w:rFonts w:ascii="Bookman Old Style" w:hAnsi="Bookman Old Style" w:cs="Times New Roman"/>
          <w:sz w:val="24"/>
          <w:szCs w:val="24"/>
        </w:rPr>
      </w:pPr>
      <w:r w:rsidRPr="004C4681">
        <w:rPr>
          <w:rFonts w:ascii="Bookman Old Style" w:hAnsi="Bookman Old Style" w:cs="Times New Roman"/>
          <w:sz w:val="24"/>
          <w:szCs w:val="24"/>
        </w:rPr>
        <w:t xml:space="preserve">z dnia </w:t>
      </w:r>
      <w:r w:rsidR="002F22B2" w:rsidRPr="004C4681">
        <w:rPr>
          <w:rFonts w:ascii="Bookman Old Style" w:hAnsi="Bookman Old Style" w:cs="Times New Roman"/>
          <w:sz w:val="24"/>
          <w:szCs w:val="24"/>
        </w:rPr>
        <w:t>20</w:t>
      </w:r>
      <w:r w:rsidRPr="004C4681">
        <w:rPr>
          <w:rFonts w:ascii="Bookman Old Style" w:hAnsi="Bookman Old Style" w:cs="Times New Roman"/>
          <w:sz w:val="24"/>
          <w:szCs w:val="24"/>
        </w:rPr>
        <w:t>.</w:t>
      </w:r>
      <w:r w:rsidR="006A406E" w:rsidRPr="004C4681">
        <w:rPr>
          <w:rFonts w:ascii="Bookman Old Style" w:hAnsi="Bookman Old Style" w:cs="Times New Roman"/>
          <w:sz w:val="24"/>
          <w:szCs w:val="24"/>
        </w:rPr>
        <w:t>10</w:t>
      </w:r>
      <w:r w:rsidRPr="004C4681">
        <w:rPr>
          <w:rFonts w:ascii="Bookman Old Style" w:hAnsi="Bookman Old Style" w:cs="Times New Roman"/>
          <w:sz w:val="24"/>
          <w:szCs w:val="24"/>
        </w:rPr>
        <w:t>.202</w:t>
      </w:r>
      <w:r w:rsidR="006A406E" w:rsidRPr="004C4681">
        <w:rPr>
          <w:rFonts w:ascii="Bookman Old Style" w:hAnsi="Bookman Old Style" w:cs="Times New Roman"/>
          <w:sz w:val="24"/>
          <w:szCs w:val="24"/>
        </w:rPr>
        <w:t>0</w:t>
      </w:r>
      <w:r w:rsidRPr="004C4681">
        <w:rPr>
          <w:rFonts w:ascii="Bookman Old Style" w:hAnsi="Bookman Old Style" w:cs="Times New Roman"/>
          <w:sz w:val="24"/>
          <w:szCs w:val="24"/>
        </w:rPr>
        <w:t xml:space="preserve"> r.</w:t>
      </w:r>
      <w:r w:rsidR="00DD2186" w:rsidRPr="004C4681">
        <w:rPr>
          <w:rFonts w:ascii="Bookman Old Style" w:hAnsi="Bookman Old Style" w:cs="Times New Roman"/>
          <w:sz w:val="24"/>
          <w:szCs w:val="24"/>
        </w:rPr>
        <w:t xml:space="preserve"> </w:t>
      </w:r>
      <w:r w:rsidRPr="004C4681">
        <w:rPr>
          <w:rFonts w:ascii="Bookman Old Style" w:hAnsi="Bookman Old Style" w:cs="Times New Roman"/>
          <w:sz w:val="24"/>
          <w:szCs w:val="24"/>
        </w:rPr>
        <w:t xml:space="preserve">w sprawie </w:t>
      </w:r>
      <w:r w:rsidR="006A406E" w:rsidRPr="004C4681">
        <w:rPr>
          <w:rFonts w:ascii="Bookman Old Style" w:hAnsi="Bookman Old Style" w:cs="Times New Roman"/>
          <w:sz w:val="24"/>
          <w:szCs w:val="24"/>
        </w:rPr>
        <w:t>przyjęcia Planu działania na rzecz poprawy zapewnienia dostępności osobom ze szczególnymi potrzebami na lata 2020 – 2024.</w:t>
      </w:r>
    </w:p>
    <w:p w14:paraId="0ED01FB5" w14:textId="77777777" w:rsidR="008B2D8A" w:rsidRPr="00B249A3" w:rsidRDefault="008B2D8A" w:rsidP="00131628">
      <w:pPr>
        <w:tabs>
          <w:tab w:val="left" w:pos="993"/>
        </w:tabs>
        <w:spacing w:after="0" w:line="360" w:lineRule="auto"/>
        <w:ind w:right="72"/>
        <w:jc w:val="both"/>
        <w:rPr>
          <w:rFonts w:ascii="Bookman Old Style" w:hAnsi="Bookman Old Style" w:cs="Times New Roman"/>
          <w:sz w:val="24"/>
          <w:szCs w:val="24"/>
        </w:rPr>
      </w:pPr>
    </w:p>
    <w:p w14:paraId="0E15B442" w14:textId="52365192" w:rsidR="009D1547" w:rsidRDefault="001B41B2" w:rsidP="001225AE">
      <w:pPr>
        <w:tabs>
          <w:tab w:val="left" w:pos="993"/>
        </w:tabs>
        <w:spacing w:after="0" w:line="240" w:lineRule="auto"/>
        <w:ind w:right="72"/>
        <w:jc w:val="both"/>
        <w:rPr>
          <w:rFonts w:ascii="Bookman Old Style" w:hAnsi="Bookman Old Style" w:cs="Arial"/>
          <w:sz w:val="24"/>
          <w:szCs w:val="24"/>
          <w:lang w:eastAsia="pl-PL"/>
        </w:rPr>
      </w:pPr>
      <w:r>
        <w:rPr>
          <w:rFonts w:ascii="Bookman Old Style" w:hAnsi="Bookman Old Style" w:cs="Arial"/>
          <w:sz w:val="24"/>
          <w:szCs w:val="24"/>
          <w:lang w:eastAsia="pl-PL"/>
        </w:rPr>
        <w:t>W związku ze zmianą informatyka PIW</w:t>
      </w:r>
      <w:r w:rsidR="001E6EC2">
        <w:rPr>
          <w:rFonts w:ascii="Bookman Old Style" w:hAnsi="Bookman Old Style" w:cs="Arial"/>
          <w:sz w:val="24"/>
          <w:szCs w:val="24"/>
          <w:lang w:eastAsia="pl-PL"/>
        </w:rPr>
        <w:t xml:space="preserve"> </w:t>
      </w:r>
      <w:r>
        <w:rPr>
          <w:rFonts w:ascii="Bookman Old Style" w:hAnsi="Bookman Old Style" w:cs="Arial"/>
          <w:sz w:val="24"/>
          <w:szCs w:val="24"/>
          <w:lang w:eastAsia="pl-PL"/>
        </w:rPr>
        <w:t>z</w:t>
      </w:r>
      <w:r w:rsidR="001E6EC2">
        <w:rPr>
          <w:rFonts w:ascii="Bookman Old Style" w:hAnsi="Bookman Old Style" w:cs="Arial"/>
          <w:sz w:val="24"/>
          <w:szCs w:val="24"/>
          <w:lang w:eastAsia="pl-PL"/>
        </w:rPr>
        <w:t xml:space="preserve"> dniem </w:t>
      </w:r>
      <w:r w:rsidR="00203E7E">
        <w:rPr>
          <w:rFonts w:ascii="Bookman Old Style" w:hAnsi="Bookman Old Style" w:cs="Arial"/>
          <w:sz w:val="24"/>
          <w:szCs w:val="24"/>
          <w:lang w:eastAsia="pl-PL"/>
        </w:rPr>
        <w:t>1</w:t>
      </w:r>
      <w:r w:rsidR="001E6EC2">
        <w:rPr>
          <w:rFonts w:ascii="Bookman Old Style" w:hAnsi="Bookman Old Style" w:cs="Arial"/>
          <w:sz w:val="24"/>
          <w:szCs w:val="24"/>
          <w:lang w:eastAsia="pl-PL"/>
        </w:rPr>
        <w:t xml:space="preserve"> </w:t>
      </w:r>
      <w:r w:rsidR="00203E7E">
        <w:rPr>
          <w:rFonts w:ascii="Bookman Old Style" w:hAnsi="Bookman Old Style" w:cs="Arial"/>
          <w:sz w:val="24"/>
          <w:szCs w:val="24"/>
          <w:lang w:eastAsia="pl-PL"/>
        </w:rPr>
        <w:t>stycznia</w:t>
      </w:r>
      <w:r w:rsidR="001E6EC2">
        <w:rPr>
          <w:rFonts w:ascii="Bookman Old Style" w:hAnsi="Bookman Old Style" w:cs="Arial"/>
          <w:sz w:val="24"/>
          <w:szCs w:val="24"/>
          <w:lang w:eastAsia="pl-PL"/>
        </w:rPr>
        <w:t xml:space="preserve"> 2022 r. w</w:t>
      </w:r>
      <w:r w:rsidR="00F85C7C">
        <w:rPr>
          <w:rFonts w:ascii="Bookman Old Style" w:hAnsi="Bookman Old Style" w:cs="Arial"/>
          <w:sz w:val="24"/>
          <w:szCs w:val="24"/>
          <w:lang w:eastAsia="pl-PL"/>
        </w:rPr>
        <w:t xml:space="preserve"> załączniku nr </w:t>
      </w:r>
      <w:r w:rsidR="00203E7E">
        <w:rPr>
          <w:rFonts w:ascii="Bookman Old Style" w:hAnsi="Bookman Old Style" w:cs="Arial"/>
          <w:sz w:val="24"/>
          <w:szCs w:val="24"/>
          <w:lang w:eastAsia="pl-PL"/>
        </w:rPr>
        <w:t>2</w:t>
      </w:r>
      <w:r w:rsidR="00F85C7C">
        <w:rPr>
          <w:rFonts w:ascii="Bookman Old Style" w:hAnsi="Bookman Old Style" w:cs="Arial"/>
          <w:sz w:val="24"/>
          <w:szCs w:val="24"/>
          <w:lang w:eastAsia="pl-PL"/>
        </w:rPr>
        <w:t xml:space="preserve"> </w:t>
      </w:r>
      <w:r w:rsidR="00C756DD">
        <w:rPr>
          <w:rFonts w:ascii="Bookman Old Style" w:hAnsi="Bookman Old Style" w:cs="Arial"/>
          <w:sz w:val="24"/>
          <w:szCs w:val="24"/>
          <w:lang w:eastAsia="pl-PL"/>
        </w:rPr>
        <w:t xml:space="preserve">zarządzenia </w:t>
      </w:r>
      <w:r w:rsidR="00F85C7C">
        <w:rPr>
          <w:rFonts w:ascii="Bookman Old Style" w:hAnsi="Bookman Old Style" w:cs="Arial"/>
          <w:sz w:val="24"/>
          <w:szCs w:val="24"/>
          <w:lang w:eastAsia="pl-PL"/>
        </w:rPr>
        <w:t xml:space="preserve">wprowadza się zmiany </w:t>
      </w:r>
      <w:r>
        <w:rPr>
          <w:rFonts w:ascii="Bookman Old Style" w:hAnsi="Bookman Old Style" w:cs="Arial"/>
          <w:sz w:val="24"/>
          <w:szCs w:val="24"/>
          <w:lang w:eastAsia="pl-PL"/>
        </w:rPr>
        <w:t xml:space="preserve">dotyczące osób odpowiedzialnych za realizację planu </w:t>
      </w:r>
      <w:r w:rsidR="00CB122C">
        <w:rPr>
          <w:rFonts w:ascii="Bookman Old Style" w:hAnsi="Bookman Old Style" w:cs="Arial"/>
          <w:sz w:val="24"/>
          <w:szCs w:val="24"/>
          <w:lang w:eastAsia="pl-PL"/>
        </w:rPr>
        <w:t>działania na rzecz poprawy zapewnienia dostępności osobom ze szczególnymi potrzebami na lata 2020 – 2024.</w:t>
      </w:r>
    </w:p>
    <w:p w14:paraId="08E44242" w14:textId="77777777" w:rsidR="0014091F" w:rsidRDefault="0014091F" w:rsidP="001225AE">
      <w:pPr>
        <w:tabs>
          <w:tab w:val="left" w:pos="993"/>
        </w:tabs>
        <w:spacing w:after="0" w:line="240" w:lineRule="auto"/>
        <w:ind w:right="72"/>
        <w:jc w:val="both"/>
        <w:rPr>
          <w:rFonts w:ascii="Bookman Old Style" w:hAnsi="Bookman Old Style" w:cs="Arial"/>
          <w:sz w:val="24"/>
          <w:szCs w:val="24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1"/>
        <w:gridCol w:w="3113"/>
        <w:gridCol w:w="3375"/>
        <w:gridCol w:w="3225"/>
      </w:tblGrid>
      <w:tr w:rsidR="0014091F" w14:paraId="558EBBF7" w14:textId="77777777" w:rsidTr="00D50E4D">
        <w:tc>
          <w:tcPr>
            <w:tcW w:w="410" w:type="dxa"/>
          </w:tcPr>
          <w:p w14:paraId="39C444C3" w14:textId="77777777" w:rsidR="0014091F" w:rsidRPr="002A1617" w:rsidRDefault="0014091F" w:rsidP="00D50E4D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Lp.</w:t>
            </w:r>
          </w:p>
        </w:tc>
        <w:tc>
          <w:tcPr>
            <w:tcW w:w="3129" w:type="dxa"/>
          </w:tcPr>
          <w:p w14:paraId="398EC063" w14:textId="77777777" w:rsidR="0014091F" w:rsidRDefault="0014091F" w:rsidP="00D50E4D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Odpowiedzialność za realizację planu dostępności</w:t>
            </w:r>
          </w:p>
        </w:tc>
        <w:tc>
          <w:tcPr>
            <w:tcW w:w="3402" w:type="dxa"/>
          </w:tcPr>
          <w:p w14:paraId="34775DBF" w14:textId="77777777" w:rsidR="0014091F" w:rsidRDefault="0014091F" w:rsidP="00D50E4D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Imię i nazwisko</w:t>
            </w:r>
          </w:p>
        </w:tc>
        <w:tc>
          <w:tcPr>
            <w:tcW w:w="3253" w:type="dxa"/>
          </w:tcPr>
          <w:p w14:paraId="625442AC" w14:textId="77777777" w:rsidR="0014091F" w:rsidRPr="002A1617" w:rsidRDefault="0014091F" w:rsidP="00D50E4D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Czytelny podpis</w:t>
            </w:r>
          </w:p>
        </w:tc>
      </w:tr>
      <w:tr w:rsidR="0014091F" w14:paraId="3E7E00B5" w14:textId="77777777" w:rsidTr="00D50E4D">
        <w:tc>
          <w:tcPr>
            <w:tcW w:w="410" w:type="dxa"/>
          </w:tcPr>
          <w:p w14:paraId="5FCDD9C1" w14:textId="77777777" w:rsidR="0014091F" w:rsidRPr="002A1617" w:rsidRDefault="0014091F" w:rsidP="00D50E4D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2A1617">
              <w:rPr>
                <w:rFonts w:asciiTheme="minorHAnsi" w:hAnsiTheme="minorHAnsi" w:cstheme="minorHAnsi"/>
              </w:rPr>
              <w:t>1</w:t>
            </w:r>
            <w:r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3129" w:type="dxa"/>
          </w:tcPr>
          <w:p w14:paraId="7727B7F2" w14:textId="77777777" w:rsidR="0014091F" w:rsidRPr="002A1617" w:rsidRDefault="0014091F" w:rsidP="00D50E4D">
            <w:pPr>
              <w:spacing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Główna księgowa</w:t>
            </w:r>
          </w:p>
        </w:tc>
        <w:tc>
          <w:tcPr>
            <w:tcW w:w="3402" w:type="dxa"/>
          </w:tcPr>
          <w:p w14:paraId="49C8C243" w14:textId="77777777" w:rsidR="0014091F" w:rsidRPr="002A1617" w:rsidRDefault="0014091F" w:rsidP="00D50E4D">
            <w:pPr>
              <w:spacing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Anna Tomala</w:t>
            </w:r>
          </w:p>
        </w:tc>
        <w:tc>
          <w:tcPr>
            <w:tcW w:w="3253" w:type="dxa"/>
          </w:tcPr>
          <w:p w14:paraId="35D16E37" w14:textId="77777777" w:rsidR="0014091F" w:rsidRPr="002A1617" w:rsidRDefault="0014091F" w:rsidP="00D50E4D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14091F" w14:paraId="067BB418" w14:textId="77777777" w:rsidTr="00D50E4D">
        <w:tc>
          <w:tcPr>
            <w:tcW w:w="410" w:type="dxa"/>
          </w:tcPr>
          <w:p w14:paraId="02EDF999" w14:textId="77777777" w:rsidR="0014091F" w:rsidRPr="002A1617" w:rsidRDefault="0014091F" w:rsidP="00D50E4D">
            <w:pPr>
              <w:spacing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3129" w:type="dxa"/>
          </w:tcPr>
          <w:p w14:paraId="7E8D0DE3" w14:textId="77777777" w:rsidR="0014091F" w:rsidRPr="002A1617" w:rsidRDefault="0014091F" w:rsidP="00D50E4D">
            <w:pPr>
              <w:spacing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Koordynator ds. dostępności</w:t>
            </w:r>
          </w:p>
        </w:tc>
        <w:tc>
          <w:tcPr>
            <w:tcW w:w="3402" w:type="dxa"/>
          </w:tcPr>
          <w:p w14:paraId="045ABD39" w14:textId="77777777" w:rsidR="0014091F" w:rsidRPr="002A1617" w:rsidRDefault="0014091F" w:rsidP="00D50E4D">
            <w:pPr>
              <w:spacing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Sylwia Jurek-Kania</w:t>
            </w:r>
          </w:p>
        </w:tc>
        <w:tc>
          <w:tcPr>
            <w:tcW w:w="3253" w:type="dxa"/>
          </w:tcPr>
          <w:p w14:paraId="2819F293" w14:textId="77777777" w:rsidR="0014091F" w:rsidRPr="002A1617" w:rsidRDefault="0014091F" w:rsidP="00D50E4D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14091F" w14:paraId="45EDE350" w14:textId="77777777" w:rsidTr="00D50E4D">
        <w:tc>
          <w:tcPr>
            <w:tcW w:w="410" w:type="dxa"/>
          </w:tcPr>
          <w:p w14:paraId="52B8A328" w14:textId="77777777" w:rsidR="0014091F" w:rsidRPr="002A1617" w:rsidRDefault="0014091F" w:rsidP="00D50E4D">
            <w:pPr>
              <w:spacing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3129" w:type="dxa"/>
          </w:tcPr>
          <w:p w14:paraId="10581658" w14:textId="77777777" w:rsidR="0014091F" w:rsidRPr="002A1617" w:rsidRDefault="0014091F" w:rsidP="00D50E4D">
            <w:pPr>
              <w:spacing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Informatyk</w:t>
            </w:r>
          </w:p>
        </w:tc>
        <w:tc>
          <w:tcPr>
            <w:tcW w:w="3402" w:type="dxa"/>
          </w:tcPr>
          <w:p w14:paraId="1E5DD529" w14:textId="1A17A6D7" w:rsidR="0014091F" w:rsidRPr="002A1617" w:rsidRDefault="000857F1" w:rsidP="00D50E4D">
            <w:pPr>
              <w:spacing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Tomasz Wyrembski</w:t>
            </w:r>
          </w:p>
        </w:tc>
        <w:tc>
          <w:tcPr>
            <w:tcW w:w="3253" w:type="dxa"/>
          </w:tcPr>
          <w:p w14:paraId="10C7394C" w14:textId="77777777" w:rsidR="0014091F" w:rsidRPr="002A1617" w:rsidRDefault="0014091F" w:rsidP="00D50E4D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</w:tbl>
    <w:p w14:paraId="39EEDE81" w14:textId="77777777" w:rsidR="001E6EC2" w:rsidRPr="001225AE" w:rsidRDefault="001E6EC2" w:rsidP="001225AE">
      <w:pPr>
        <w:tabs>
          <w:tab w:val="left" w:pos="993"/>
        </w:tabs>
        <w:spacing w:after="0" w:line="240" w:lineRule="auto"/>
        <w:ind w:right="72"/>
        <w:jc w:val="both"/>
        <w:rPr>
          <w:rFonts w:ascii="Bookman Old Style" w:hAnsi="Bookman Old Style" w:cs="Arial"/>
          <w:sz w:val="24"/>
          <w:szCs w:val="24"/>
          <w:lang w:eastAsia="pl-PL"/>
        </w:rPr>
      </w:pPr>
    </w:p>
    <w:p w14:paraId="2BB2A662" w14:textId="77777777" w:rsidR="00EC161E" w:rsidRDefault="00EC161E" w:rsidP="00EC161E"/>
    <w:p w14:paraId="006B890B" w14:textId="0F9B7A00" w:rsidR="008A0DE7" w:rsidRDefault="008A0DE7" w:rsidP="00147AF5">
      <w:pPr>
        <w:rPr>
          <w:rFonts w:ascii="Bookman Old Style" w:hAnsi="Bookman Old Style" w:cs="Bookman Old Style"/>
          <w:sz w:val="16"/>
          <w:szCs w:val="16"/>
        </w:rPr>
      </w:pPr>
    </w:p>
    <w:p w14:paraId="5AA40806" w14:textId="61D4A698" w:rsidR="00430C57" w:rsidRDefault="00430C57" w:rsidP="00147AF5">
      <w:pPr>
        <w:rPr>
          <w:rFonts w:ascii="Bookman Old Style" w:hAnsi="Bookman Old Style" w:cs="Bookman Old Style"/>
          <w:sz w:val="16"/>
          <w:szCs w:val="16"/>
        </w:rPr>
      </w:pPr>
    </w:p>
    <w:p w14:paraId="3607FBF2" w14:textId="6B594DE0" w:rsidR="00430C57" w:rsidRDefault="00430C57" w:rsidP="00147AF5">
      <w:pPr>
        <w:rPr>
          <w:rFonts w:ascii="Bookman Old Style" w:hAnsi="Bookman Old Style" w:cs="Bookman Old Style"/>
          <w:sz w:val="16"/>
          <w:szCs w:val="16"/>
        </w:rPr>
      </w:pPr>
    </w:p>
    <w:p w14:paraId="5C0D77D8" w14:textId="0BBB81D9" w:rsidR="00430C57" w:rsidRDefault="00430C57" w:rsidP="00147AF5">
      <w:pPr>
        <w:rPr>
          <w:rFonts w:ascii="Bookman Old Style" w:hAnsi="Bookman Old Style" w:cs="Bookman Old Style"/>
          <w:sz w:val="16"/>
          <w:szCs w:val="16"/>
        </w:rPr>
      </w:pPr>
    </w:p>
    <w:p w14:paraId="33711648" w14:textId="1470A7B1" w:rsidR="00430C57" w:rsidRDefault="00430C57" w:rsidP="00147AF5">
      <w:pPr>
        <w:rPr>
          <w:rFonts w:ascii="Bookman Old Style" w:hAnsi="Bookman Old Style" w:cs="Bookman Old Style"/>
          <w:sz w:val="16"/>
          <w:szCs w:val="16"/>
        </w:rPr>
      </w:pPr>
    </w:p>
    <w:p w14:paraId="40DDFB7B" w14:textId="1F0570C8" w:rsidR="00430C57" w:rsidRDefault="00430C57" w:rsidP="00147AF5">
      <w:pPr>
        <w:rPr>
          <w:rFonts w:ascii="Bookman Old Style" w:hAnsi="Bookman Old Style" w:cs="Bookman Old Style"/>
          <w:sz w:val="16"/>
          <w:szCs w:val="16"/>
        </w:rPr>
      </w:pPr>
    </w:p>
    <w:p w14:paraId="2EC46CFE" w14:textId="409618ED" w:rsidR="00430C57" w:rsidRDefault="00430C57" w:rsidP="00147AF5">
      <w:pPr>
        <w:rPr>
          <w:rFonts w:ascii="Bookman Old Style" w:hAnsi="Bookman Old Style" w:cs="Bookman Old Style"/>
          <w:sz w:val="16"/>
          <w:szCs w:val="16"/>
        </w:rPr>
      </w:pPr>
    </w:p>
    <w:p w14:paraId="59470EF8" w14:textId="161615E4" w:rsidR="00430C57" w:rsidRDefault="00430C57" w:rsidP="00147AF5">
      <w:pPr>
        <w:rPr>
          <w:rFonts w:ascii="Bookman Old Style" w:hAnsi="Bookman Old Style" w:cs="Bookman Old Style"/>
          <w:sz w:val="16"/>
          <w:szCs w:val="16"/>
        </w:rPr>
      </w:pPr>
    </w:p>
    <w:p w14:paraId="64F29529" w14:textId="77777777" w:rsidR="00430C57" w:rsidRDefault="00430C57" w:rsidP="00147AF5">
      <w:pPr>
        <w:rPr>
          <w:rFonts w:ascii="Bookman Old Style" w:hAnsi="Bookman Old Style" w:cs="Bookman Old Style"/>
          <w:sz w:val="16"/>
          <w:szCs w:val="16"/>
        </w:rPr>
      </w:pPr>
    </w:p>
    <w:p w14:paraId="04F70FAA" w14:textId="352B125F" w:rsidR="002A1617" w:rsidRPr="0014091F" w:rsidRDefault="008A0DE7" w:rsidP="0014091F">
      <w:pPr>
        <w:rPr>
          <w:rFonts w:ascii="Bookman Old Style" w:hAnsi="Bookman Old Style" w:cs="Bookman Old Style"/>
          <w:sz w:val="16"/>
          <w:szCs w:val="16"/>
        </w:rPr>
      </w:pPr>
      <w:r>
        <w:rPr>
          <w:rFonts w:ascii="Bookman Old Style" w:hAnsi="Bookman Old Style" w:cs="Bookman Old Style"/>
          <w:sz w:val="16"/>
          <w:szCs w:val="16"/>
        </w:rPr>
        <w:t>Sporządziła : Sylwia Jurek-Kania</w:t>
      </w:r>
    </w:p>
    <w:sectPr w:rsidR="002A1617" w:rsidRPr="0014091F" w:rsidSect="00211CC7">
      <w:footerReference w:type="default" r:id="rId8"/>
      <w:headerReference w:type="first" r:id="rId9"/>
      <w:footerReference w:type="first" r:id="rId10"/>
      <w:pgSz w:w="11906" w:h="16838"/>
      <w:pgMar w:top="851" w:right="851" w:bottom="851" w:left="851" w:header="737" w:footer="31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833396" w14:textId="77777777" w:rsidR="00AE3C9A" w:rsidRDefault="00AE3C9A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681B980C" w14:textId="77777777" w:rsidR="00AE3C9A" w:rsidRDefault="00AE3C9A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47FDF" w14:textId="3AE79A58" w:rsidR="00311C92" w:rsidRPr="00055F49" w:rsidRDefault="00CA5717" w:rsidP="00E273D3">
    <w:pPr>
      <w:pBdr>
        <w:top w:val="dashSmallGap" w:sz="4" w:space="6" w:color="auto"/>
      </w:pBdr>
      <w:tabs>
        <w:tab w:val="left" w:pos="1260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4"/>
        <w:szCs w:val="18"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8752" behindDoc="0" locked="0" layoutInCell="1" allowOverlap="1" wp14:anchorId="1E586F23" wp14:editId="0E3FA69D">
              <wp:simplePos x="0" y="0"/>
              <wp:positionH relativeFrom="column">
                <wp:posOffset>-6350</wp:posOffset>
              </wp:positionH>
              <wp:positionV relativeFrom="paragraph">
                <wp:posOffset>88265</wp:posOffset>
              </wp:positionV>
              <wp:extent cx="811530" cy="636905"/>
              <wp:effectExtent l="0" t="0" r="7620" b="10795"/>
              <wp:wrapNone/>
              <wp:docPr id="5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11530" cy="636905"/>
                        <a:chOff x="1124" y="15237"/>
                        <a:chExt cx="1278" cy="1003"/>
                      </a:xfrm>
                    </wpg:grpSpPr>
                    <wps:wsp>
                      <wps:cNvPr id="6" name="AutoShape 5"/>
                      <wps:cNvCnPr>
                        <a:cxnSpLocks noChangeShapeType="1"/>
                      </wps:cNvCnPr>
                      <wps:spPr bwMode="auto">
                        <a:xfrm>
                          <a:off x="2402" y="15237"/>
                          <a:ext cx="0" cy="1003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BF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7" name="Picture 6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4" y="15238"/>
                          <a:ext cx="1102" cy="100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6B20FC3" id="Group 8" o:spid="_x0000_s1026" style="position:absolute;margin-left:-.5pt;margin-top:6.95pt;width:63.9pt;height:50.15pt;z-index:251658752" coordorigin="1124,15237" coordsize="1278,10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7" type="#_x0000_t32" style="position:absolute;left:2402;top:15237;width:0;height:100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" strokecolor="#bfbfb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" o:spid="_x0000_s1028" type="#_x0000_t75" alt="logo" style="position:absolute;left:1124;top:15238;width:1102;height:10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">
                <v:imagedata r:id="rId2" o:title="logo"/>
              </v:shape>
            </v:group>
          </w:pict>
        </mc:Fallback>
      </mc:AlternateContent>
    </w:r>
    <w:r w:rsidR="00311C92">
      <w:rPr>
        <w:rFonts w:ascii="Bookman Old Style" w:hAnsi="Bookman Old Style" w:cs="Bookman Old Style"/>
        <w:spacing w:val="20"/>
        <w:sz w:val="18"/>
        <w:szCs w:val="18"/>
      </w:rPr>
      <w:tab/>
    </w:r>
  </w:p>
  <w:p w14:paraId="23DA5678" w14:textId="77777777" w:rsidR="00311C92" w:rsidRPr="00406AB1" w:rsidRDefault="00311C92" w:rsidP="006A5490">
    <w:pPr>
      <w:pBdr>
        <w:top w:val="dashSmallGap" w:sz="4" w:space="6" w:color="auto"/>
      </w:pBdr>
      <w:tabs>
        <w:tab w:val="left" w:pos="1418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4"/>
        <w:szCs w:val="18"/>
      </w:rPr>
    </w:pPr>
    <w:r>
      <w:rPr>
        <w:rFonts w:ascii="Bookman Old Style" w:hAnsi="Bookman Old Style" w:cs="Bookman Old Style"/>
        <w:spacing w:val="20"/>
        <w:sz w:val="18"/>
        <w:szCs w:val="18"/>
      </w:rPr>
      <w:tab/>
    </w:r>
    <w:r>
      <w:rPr>
        <w:rFonts w:ascii="Bookman Old Style" w:hAnsi="Bookman Old Style" w:cs="Bookman Old Style"/>
        <w:spacing w:val="20"/>
        <w:szCs w:val="18"/>
      </w:rPr>
      <w:t>Powiatowy</w:t>
    </w:r>
    <w:r w:rsidRPr="00406AB1">
      <w:rPr>
        <w:rFonts w:ascii="Bookman Old Style" w:hAnsi="Bookman Old Style" w:cs="Bookman Old Style"/>
        <w:spacing w:val="20"/>
        <w:szCs w:val="18"/>
      </w:rPr>
      <w:t xml:space="preserve"> Inspektorat Weterynarii </w:t>
    </w:r>
    <w:r w:rsidRPr="00406AB1">
      <w:rPr>
        <w:rFonts w:ascii="Bookman Old Style" w:hAnsi="Bookman Old Style" w:cs="Bookman Old Style"/>
        <w:spacing w:val="20"/>
        <w:sz w:val="16"/>
        <w:szCs w:val="18"/>
      </w:rPr>
      <w:t>ul</w:t>
    </w:r>
    <w:r>
      <w:rPr>
        <w:rFonts w:ascii="Bookman Old Style" w:hAnsi="Bookman Old Style" w:cs="Bookman Old Style"/>
        <w:spacing w:val="20"/>
        <w:sz w:val="16"/>
        <w:szCs w:val="18"/>
      </w:rPr>
      <w:t>. Strzelecka 12</w:t>
    </w:r>
    <w:r w:rsidRPr="00406AB1">
      <w:rPr>
        <w:rFonts w:ascii="Bookman Old Style" w:hAnsi="Bookman Old Style" w:cs="Bookman Old Style"/>
        <w:spacing w:val="20"/>
        <w:sz w:val="16"/>
        <w:szCs w:val="18"/>
      </w:rPr>
      <w:t xml:space="preserve">, </w:t>
    </w:r>
    <w:r>
      <w:rPr>
        <w:rFonts w:ascii="Bookman Old Style" w:hAnsi="Bookman Old Style" w:cs="Bookman Old Style"/>
        <w:spacing w:val="20"/>
        <w:sz w:val="16"/>
        <w:szCs w:val="18"/>
      </w:rPr>
      <w:t>64-400 Międzychód</w:t>
    </w:r>
  </w:p>
  <w:p w14:paraId="0A3405E0" w14:textId="62A8E348" w:rsidR="00311C92" w:rsidRDefault="00311C92" w:rsidP="006A5490">
    <w:pPr>
      <w:spacing w:before="120" w:after="0" w:line="240" w:lineRule="auto"/>
      <w:ind w:left="708" w:firstLine="708"/>
      <w:rPr>
        <w:rFonts w:ascii="Bookman Old Style" w:hAnsi="Bookman Old Style" w:cs="Bookman Old Style"/>
        <w:sz w:val="18"/>
        <w:szCs w:val="18"/>
        <w:lang w:val="fr-FR"/>
      </w:rPr>
    </w:pP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tel.: </w:t>
    </w:r>
    <w:r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Pr="00B80AD7">
      <w:rPr>
        <w:rFonts w:ascii="Bookman Old Style" w:hAnsi="Bookman Old Style" w:cs="Bookman Old Style"/>
        <w:sz w:val="18"/>
        <w:szCs w:val="18"/>
        <w:lang w:val="fr-FR"/>
      </w:rPr>
      <w:t>(</w:t>
    </w:r>
    <w:r>
      <w:rPr>
        <w:rFonts w:ascii="Bookman Old Style" w:hAnsi="Bookman Old Style" w:cs="Bookman Old Style"/>
        <w:sz w:val="18"/>
        <w:szCs w:val="18"/>
        <w:lang w:val="fr-FR"/>
      </w:rPr>
      <w:t>95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) </w:t>
    </w:r>
    <w:r>
      <w:rPr>
        <w:rFonts w:ascii="Bookman Old Style" w:hAnsi="Bookman Old Style" w:cs="Bookman Old Style"/>
        <w:sz w:val="18"/>
        <w:szCs w:val="18"/>
        <w:lang w:val="fr-FR"/>
      </w:rPr>
      <w:t>748</w:t>
    </w:r>
    <w:r w:rsidRPr="00B80AD7">
      <w:rPr>
        <w:rFonts w:ascii="Bookman Old Style" w:hAnsi="Bookman Old Style" w:cs="Bookman Old Style"/>
        <w:sz w:val="18"/>
        <w:szCs w:val="18"/>
        <w:lang w:val="fr-FR"/>
      </w:rPr>
      <w:t>-</w:t>
    </w:r>
    <w:r>
      <w:rPr>
        <w:rFonts w:ascii="Bookman Old Style" w:hAnsi="Bookman Old Style" w:cs="Bookman Old Style"/>
        <w:sz w:val="18"/>
        <w:szCs w:val="18"/>
        <w:lang w:val="fr-FR"/>
      </w:rPr>
      <w:t>25</w:t>
    </w:r>
    <w:r w:rsidRPr="00B80AD7">
      <w:rPr>
        <w:rFonts w:ascii="Bookman Old Style" w:hAnsi="Bookman Old Style" w:cs="Bookman Old Style"/>
        <w:sz w:val="18"/>
        <w:szCs w:val="18"/>
        <w:lang w:val="fr-FR"/>
      </w:rPr>
      <w:t>-</w:t>
    </w:r>
    <w:r>
      <w:rPr>
        <w:rFonts w:ascii="Bookman Old Style" w:hAnsi="Bookman Old Style" w:cs="Bookman Old Style"/>
        <w:sz w:val="18"/>
        <w:szCs w:val="18"/>
        <w:lang w:val="fr-FR"/>
      </w:rPr>
      <w:t>66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, </w:t>
    </w:r>
    <w:r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Pr="00B80AD7">
      <w:rPr>
        <w:rFonts w:ascii="Bookman Old Style" w:hAnsi="Bookman Old Style" w:cs="Bookman Old Style"/>
        <w:sz w:val="18"/>
        <w:szCs w:val="18"/>
        <w:lang w:val="fr-FR"/>
      </w:rPr>
      <w:t>fax: (</w:t>
    </w:r>
    <w:r>
      <w:rPr>
        <w:rFonts w:ascii="Bookman Old Style" w:hAnsi="Bookman Old Style" w:cs="Bookman Old Style"/>
        <w:sz w:val="18"/>
        <w:szCs w:val="18"/>
        <w:lang w:val="fr-FR"/>
      </w:rPr>
      <w:t>95) 748</w:t>
    </w:r>
    <w:r w:rsidRPr="00B80AD7">
      <w:rPr>
        <w:rFonts w:ascii="Bookman Old Style" w:hAnsi="Bookman Old Style" w:cs="Bookman Old Style"/>
        <w:sz w:val="18"/>
        <w:szCs w:val="18"/>
        <w:lang w:val="fr-FR"/>
      </w:rPr>
      <w:t>-</w:t>
    </w:r>
    <w:r>
      <w:rPr>
        <w:rFonts w:ascii="Bookman Old Style" w:hAnsi="Bookman Old Style" w:cs="Bookman Old Style"/>
        <w:sz w:val="18"/>
        <w:szCs w:val="18"/>
        <w:lang w:val="fr-FR"/>
      </w:rPr>
      <w:t>25</w:t>
    </w:r>
    <w:r w:rsidRPr="00B80AD7">
      <w:rPr>
        <w:rFonts w:ascii="Bookman Old Style" w:hAnsi="Bookman Old Style" w:cs="Bookman Old Style"/>
        <w:sz w:val="18"/>
        <w:szCs w:val="18"/>
        <w:lang w:val="fr-FR"/>
      </w:rPr>
      <w:t>-</w:t>
    </w:r>
    <w:r>
      <w:rPr>
        <w:rFonts w:ascii="Bookman Old Style" w:hAnsi="Bookman Old Style" w:cs="Bookman Old Style"/>
        <w:sz w:val="18"/>
        <w:szCs w:val="18"/>
        <w:lang w:val="fr-FR"/>
      </w:rPr>
      <w:t>66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, </w:t>
    </w:r>
    <w:r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e-mail: </w:t>
    </w:r>
    <w:r>
      <w:rPr>
        <w:rFonts w:ascii="Bookman Old Style" w:hAnsi="Bookman Old Style" w:cs="Bookman Old Style"/>
        <w:sz w:val="18"/>
        <w:szCs w:val="18"/>
        <w:lang w:val="fr-FR"/>
      </w:rPr>
      <w:t xml:space="preserve"> </w:t>
    </w:r>
    <w:hyperlink r:id="rId3" w:history="1">
      <w:r w:rsidR="00131628" w:rsidRPr="006E5A30">
        <w:rPr>
          <w:rStyle w:val="Hipercze"/>
          <w:rFonts w:ascii="Bookman Old Style" w:hAnsi="Bookman Old Style" w:cs="Bookman Old Style"/>
          <w:sz w:val="18"/>
          <w:szCs w:val="18"/>
          <w:lang w:val="fr-FR"/>
        </w:rPr>
        <w:t>piwmiedzychod@wiw.poznan.pl</w:t>
      </w:r>
    </w:hyperlink>
    <w:r>
      <w:rPr>
        <w:rFonts w:ascii="Bookman Old Style" w:hAnsi="Bookman Old Style" w:cs="Bookman Old Style"/>
        <w:sz w:val="18"/>
        <w:szCs w:val="18"/>
        <w:lang w:val="fr-FR"/>
      </w:rPr>
      <w:t xml:space="preserve">,                                               </w:t>
    </w:r>
  </w:p>
  <w:p w14:paraId="08D21268" w14:textId="5EA5BF2B" w:rsidR="00311C92" w:rsidRPr="00E273D3" w:rsidRDefault="00AE3C9A" w:rsidP="006A5490">
    <w:pPr>
      <w:spacing w:before="120" w:after="0" w:line="240" w:lineRule="auto"/>
      <w:ind w:left="708" w:firstLine="708"/>
      <w:rPr>
        <w:rFonts w:cs="Times New Roman"/>
        <w:lang w:val="fr-FR"/>
      </w:rPr>
    </w:pPr>
    <w:hyperlink r:id="rId4" w:history="1">
      <w:r w:rsidR="00C17395" w:rsidRPr="00564462">
        <w:rPr>
          <w:rStyle w:val="Hipercze"/>
          <w:rFonts w:ascii="Bookman Old Style" w:hAnsi="Bookman Old Style" w:cs="Bookman Old Style"/>
          <w:sz w:val="18"/>
          <w:szCs w:val="18"/>
          <w:lang w:val="fr-FR"/>
        </w:rPr>
        <w:t>www.piw-miedzychod.pl</w:t>
      </w:r>
    </w:hyperlink>
    <w:r w:rsidR="00C17395">
      <w:rPr>
        <w:rFonts w:ascii="Bookman Old Style" w:hAnsi="Bookman Old Style" w:cs="Bookman Old Style"/>
        <w:sz w:val="18"/>
        <w:szCs w:val="18"/>
        <w:lang w:val="fr-FR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BA0332" w14:textId="39EDCA2D" w:rsidR="00311C92" w:rsidRPr="00055F49" w:rsidRDefault="00CA5717" w:rsidP="00864664">
    <w:pPr>
      <w:pBdr>
        <w:top w:val="dashSmallGap" w:sz="4" w:space="6" w:color="auto"/>
      </w:pBdr>
      <w:tabs>
        <w:tab w:val="left" w:pos="1260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4"/>
        <w:szCs w:val="18"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7728" behindDoc="0" locked="0" layoutInCell="1" allowOverlap="1" wp14:anchorId="4A6F913E" wp14:editId="1DDCC7E8">
              <wp:simplePos x="0" y="0"/>
              <wp:positionH relativeFrom="column">
                <wp:posOffset>-6350</wp:posOffset>
              </wp:positionH>
              <wp:positionV relativeFrom="paragraph">
                <wp:posOffset>83820</wp:posOffset>
              </wp:positionV>
              <wp:extent cx="811530" cy="641350"/>
              <wp:effectExtent l="0" t="0" r="7620" b="6350"/>
              <wp:wrapNone/>
              <wp:docPr id="1" name="Group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11530" cy="641350"/>
                        <a:chOff x="1124" y="15442"/>
                        <a:chExt cx="1278" cy="1010"/>
                      </a:xfrm>
                    </wpg:grpSpPr>
                    <wps:wsp>
                      <wps:cNvPr id="2" name="AutoShape 3"/>
                      <wps:cNvCnPr>
                        <a:cxnSpLocks noChangeShapeType="1"/>
                      </wps:cNvCnPr>
                      <wps:spPr bwMode="auto">
                        <a:xfrm>
                          <a:off x="2402" y="15449"/>
                          <a:ext cx="0" cy="1003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BF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3" name="Picture 4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4" y="15442"/>
                          <a:ext cx="1102" cy="100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89C8606" id="Group 7" o:spid="_x0000_s1026" style="position:absolute;margin-left:-.5pt;margin-top:6.6pt;width:63.9pt;height:50.5pt;z-index:251657728" coordorigin="1124,15442" coordsize="1278,10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7" type="#_x0000_t32" style="position:absolute;left:2402;top:15449;width:0;height:100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" strokecolor="#bfbfb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8" type="#_x0000_t75" alt="logo" style="position:absolute;left:1124;top:15442;width:1102;height:10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">
                <v:imagedata r:id="rId2" o:title="logo"/>
              </v:shape>
            </v:group>
          </w:pict>
        </mc:Fallback>
      </mc:AlternateContent>
    </w:r>
    <w:r w:rsidR="00311C92">
      <w:rPr>
        <w:rFonts w:ascii="Bookman Old Style" w:hAnsi="Bookman Old Style" w:cs="Bookman Old Style"/>
        <w:spacing w:val="20"/>
        <w:sz w:val="18"/>
        <w:szCs w:val="18"/>
      </w:rPr>
      <w:tab/>
    </w:r>
  </w:p>
  <w:p w14:paraId="23196ABC" w14:textId="77777777" w:rsidR="00311C92" w:rsidRPr="00406AB1" w:rsidRDefault="00311C92" w:rsidP="00864664">
    <w:pPr>
      <w:pBdr>
        <w:top w:val="dashSmallGap" w:sz="4" w:space="6" w:color="auto"/>
      </w:pBdr>
      <w:tabs>
        <w:tab w:val="left" w:pos="1418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4"/>
        <w:szCs w:val="18"/>
      </w:rPr>
    </w:pPr>
    <w:r>
      <w:rPr>
        <w:rFonts w:ascii="Bookman Old Style" w:hAnsi="Bookman Old Style" w:cs="Bookman Old Style"/>
        <w:spacing w:val="20"/>
        <w:sz w:val="18"/>
        <w:szCs w:val="18"/>
      </w:rPr>
      <w:tab/>
    </w:r>
    <w:r>
      <w:rPr>
        <w:rFonts w:ascii="Bookman Old Style" w:hAnsi="Bookman Old Style" w:cs="Bookman Old Style"/>
        <w:spacing w:val="20"/>
        <w:szCs w:val="18"/>
      </w:rPr>
      <w:t>Powiatowy</w:t>
    </w:r>
    <w:r w:rsidRPr="00406AB1">
      <w:rPr>
        <w:rFonts w:ascii="Bookman Old Style" w:hAnsi="Bookman Old Style" w:cs="Bookman Old Style"/>
        <w:spacing w:val="20"/>
        <w:szCs w:val="18"/>
      </w:rPr>
      <w:t xml:space="preserve"> Inspektorat Weterynarii </w:t>
    </w:r>
    <w:r w:rsidRPr="00406AB1">
      <w:rPr>
        <w:rFonts w:ascii="Bookman Old Style" w:hAnsi="Bookman Old Style" w:cs="Bookman Old Style"/>
        <w:spacing w:val="20"/>
        <w:sz w:val="16"/>
        <w:szCs w:val="18"/>
      </w:rPr>
      <w:t>ul</w:t>
    </w:r>
    <w:r>
      <w:rPr>
        <w:rFonts w:ascii="Bookman Old Style" w:hAnsi="Bookman Old Style" w:cs="Bookman Old Style"/>
        <w:spacing w:val="20"/>
        <w:sz w:val="16"/>
        <w:szCs w:val="18"/>
      </w:rPr>
      <w:t>. Strzelecka 12</w:t>
    </w:r>
    <w:r w:rsidRPr="00406AB1">
      <w:rPr>
        <w:rFonts w:ascii="Bookman Old Style" w:hAnsi="Bookman Old Style" w:cs="Bookman Old Style"/>
        <w:spacing w:val="20"/>
        <w:sz w:val="16"/>
        <w:szCs w:val="18"/>
      </w:rPr>
      <w:t xml:space="preserve">, </w:t>
    </w:r>
    <w:r>
      <w:rPr>
        <w:rFonts w:ascii="Bookman Old Style" w:hAnsi="Bookman Old Style" w:cs="Bookman Old Style"/>
        <w:spacing w:val="20"/>
        <w:sz w:val="16"/>
        <w:szCs w:val="18"/>
      </w:rPr>
      <w:t>64-400 Międzychód</w:t>
    </w:r>
  </w:p>
  <w:p w14:paraId="21207269" w14:textId="04243AD8" w:rsidR="00311C92" w:rsidRDefault="00311C92" w:rsidP="00873C7E">
    <w:pPr>
      <w:spacing w:before="120" w:after="0" w:line="240" w:lineRule="auto"/>
      <w:ind w:left="708" w:firstLine="708"/>
      <w:rPr>
        <w:rFonts w:ascii="Bookman Old Style" w:hAnsi="Bookman Old Style" w:cs="Bookman Old Style"/>
        <w:sz w:val="18"/>
        <w:szCs w:val="18"/>
        <w:lang w:val="fr-FR"/>
      </w:rPr>
    </w:pP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tel.: </w:t>
    </w:r>
    <w:r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Pr="00B80AD7">
      <w:rPr>
        <w:rFonts w:ascii="Bookman Old Style" w:hAnsi="Bookman Old Style" w:cs="Bookman Old Style"/>
        <w:sz w:val="18"/>
        <w:szCs w:val="18"/>
        <w:lang w:val="fr-FR"/>
      </w:rPr>
      <w:t>(</w:t>
    </w:r>
    <w:r>
      <w:rPr>
        <w:rFonts w:ascii="Bookman Old Style" w:hAnsi="Bookman Old Style" w:cs="Bookman Old Style"/>
        <w:sz w:val="18"/>
        <w:szCs w:val="18"/>
        <w:lang w:val="fr-FR"/>
      </w:rPr>
      <w:t>95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) </w:t>
    </w:r>
    <w:r>
      <w:rPr>
        <w:rFonts w:ascii="Bookman Old Style" w:hAnsi="Bookman Old Style" w:cs="Bookman Old Style"/>
        <w:sz w:val="18"/>
        <w:szCs w:val="18"/>
        <w:lang w:val="fr-FR"/>
      </w:rPr>
      <w:t>748</w:t>
    </w:r>
    <w:r w:rsidRPr="00B80AD7">
      <w:rPr>
        <w:rFonts w:ascii="Bookman Old Style" w:hAnsi="Bookman Old Style" w:cs="Bookman Old Style"/>
        <w:sz w:val="18"/>
        <w:szCs w:val="18"/>
        <w:lang w:val="fr-FR"/>
      </w:rPr>
      <w:t>-</w:t>
    </w:r>
    <w:r>
      <w:rPr>
        <w:rFonts w:ascii="Bookman Old Style" w:hAnsi="Bookman Old Style" w:cs="Bookman Old Style"/>
        <w:sz w:val="18"/>
        <w:szCs w:val="18"/>
        <w:lang w:val="fr-FR"/>
      </w:rPr>
      <w:t>25</w:t>
    </w:r>
    <w:r w:rsidRPr="00B80AD7">
      <w:rPr>
        <w:rFonts w:ascii="Bookman Old Style" w:hAnsi="Bookman Old Style" w:cs="Bookman Old Style"/>
        <w:sz w:val="18"/>
        <w:szCs w:val="18"/>
        <w:lang w:val="fr-FR"/>
      </w:rPr>
      <w:t>-</w:t>
    </w:r>
    <w:r>
      <w:rPr>
        <w:rFonts w:ascii="Bookman Old Style" w:hAnsi="Bookman Old Style" w:cs="Bookman Old Style"/>
        <w:sz w:val="18"/>
        <w:szCs w:val="18"/>
        <w:lang w:val="fr-FR"/>
      </w:rPr>
      <w:t>66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, </w:t>
    </w:r>
    <w:r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Pr="00B80AD7">
      <w:rPr>
        <w:rFonts w:ascii="Bookman Old Style" w:hAnsi="Bookman Old Style" w:cs="Bookman Old Style"/>
        <w:sz w:val="18"/>
        <w:szCs w:val="18"/>
        <w:lang w:val="fr-FR"/>
      </w:rPr>
      <w:t>fax: (</w:t>
    </w:r>
    <w:r>
      <w:rPr>
        <w:rFonts w:ascii="Bookman Old Style" w:hAnsi="Bookman Old Style" w:cs="Bookman Old Style"/>
        <w:sz w:val="18"/>
        <w:szCs w:val="18"/>
        <w:lang w:val="fr-FR"/>
      </w:rPr>
      <w:t>95) 748</w:t>
    </w:r>
    <w:r w:rsidRPr="00B80AD7">
      <w:rPr>
        <w:rFonts w:ascii="Bookman Old Style" w:hAnsi="Bookman Old Style" w:cs="Bookman Old Style"/>
        <w:sz w:val="18"/>
        <w:szCs w:val="18"/>
        <w:lang w:val="fr-FR"/>
      </w:rPr>
      <w:t>-</w:t>
    </w:r>
    <w:r>
      <w:rPr>
        <w:rFonts w:ascii="Bookman Old Style" w:hAnsi="Bookman Old Style" w:cs="Bookman Old Style"/>
        <w:sz w:val="18"/>
        <w:szCs w:val="18"/>
        <w:lang w:val="fr-FR"/>
      </w:rPr>
      <w:t>25</w:t>
    </w:r>
    <w:r w:rsidRPr="00B80AD7">
      <w:rPr>
        <w:rFonts w:ascii="Bookman Old Style" w:hAnsi="Bookman Old Style" w:cs="Bookman Old Style"/>
        <w:sz w:val="18"/>
        <w:szCs w:val="18"/>
        <w:lang w:val="fr-FR"/>
      </w:rPr>
      <w:t>-</w:t>
    </w:r>
    <w:r>
      <w:rPr>
        <w:rFonts w:ascii="Bookman Old Style" w:hAnsi="Bookman Old Style" w:cs="Bookman Old Style"/>
        <w:sz w:val="18"/>
        <w:szCs w:val="18"/>
        <w:lang w:val="fr-FR"/>
      </w:rPr>
      <w:t>66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, </w:t>
    </w:r>
    <w:r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e-mail: </w:t>
    </w:r>
    <w:hyperlink r:id="rId3" w:history="1">
      <w:r w:rsidR="00211CC7" w:rsidRPr="006E5A30">
        <w:rPr>
          <w:rStyle w:val="Hipercze"/>
          <w:rFonts w:ascii="Bookman Old Style" w:hAnsi="Bookman Old Style" w:cs="Bookman Old Style"/>
          <w:sz w:val="18"/>
          <w:szCs w:val="18"/>
          <w:lang w:val="fr-FR"/>
        </w:rPr>
        <w:t>piwmiedzychod@wiw.poznan.pl</w:t>
      </w:r>
    </w:hyperlink>
    <w:r>
      <w:rPr>
        <w:rFonts w:ascii="Bookman Old Style" w:hAnsi="Bookman Old Style" w:cs="Bookman Old Style"/>
        <w:sz w:val="18"/>
        <w:szCs w:val="18"/>
        <w:lang w:val="fr-FR"/>
      </w:rPr>
      <w:t xml:space="preserve">,                                               </w:t>
    </w:r>
  </w:p>
  <w:p w14:paraId="74D1DDE3" w14:textId="5D9154D8" w:rsidR="00311C92" w:rsidRPr="00871669" w:rsidRDefault="00AE3C9A" w:rsidP="00547668">
    <w:pPr>
      <w:spacing w:before="120" w:after="0" w:line="240" w:lineRule="auto"/>
      <w:ind w:left="708" w:firstLine="708"/>
      <w:rPr>
        <w:rFonts w:cs="Times New Roman"/>
        <w:lang w:val="fr-FR"/>
      </w:rPr>
    </w:pPr>
    <w:hyperlink r:id="rId4" w:history="1">
      <w:r w:rsidR="00C17395" w:rsidRPr="00564462">
        <w:rPr>
          <w:rStyle w:val="Hipercze"/>
          <w:rFonts w:ascii="Bookman Old Style" w:hAnsi="Bookman Old Style" w:cs="Bookman Old Style"/>
          <w:sz w:val="18"/>
          <w:szCs w:val="18"/>
          <w:lang w:val="fr-FR"/>
        </w:rPr>
        <w:t>www.piw-miedzychod.pl</w:t>
      </w:r>
    </w:hyperlink>
    <w:r w:rsidR="00C17395">
      <w:rPr>
        <w:rFonts w:ascii="Bookman Old Style" w:hAnsi="Bookman Old Style" w:cs="Bookman Old Style"/>
        <w:sz w:val="18"/>
        <w:szCs w:val="18"/>
        <w:lang w:val="fr-FR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7C4FF2" w14:textId="77777777" w:rsidR="00AE3C9A" w:rsidRDefault="00AE3C9A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1FD2F7A2" w14:textId="77777777" w:rsidR="00AE3C9A" w:rsidRDefault="00AE3C9A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E8A012" w14:textId="77777777" w:rsidR="00311C92" w:rsidRDefault="00311C92" w:rsidP="00871669">
    <w:pPr>
      <w:pStyle w:val="Nagwek"/>
      <w:tabs>
        <w:tab w:val="clear" w:pos="4536"/>
        <w:tab w:val="clear" w:pos="9072"/>
        <w:tab w:val="left" w:pos="2340"/>
      </w:tabs>
      <w:ind w:right="4190"/>
      <w:rPr>
        <w:rFonts w:ascii="Bookman Old Style" w:hAnsi="Bookman Old Style" w:cs="Bookman Old Style"/>
        <w:spacing w:val="24"/>
        <w:sz w:val="30"/>
        <w:szCs w:val="30"/>
      </w:rPr>
    </w:pPr>
    <w:r>
      <w:rPr>
        <w:rFonts w:ascii="Times New Roman" w:hAnsi="Times New Roman" w:cs="Times New Roman"/>
        <w:noProof/>
        <w:sz w:val="24"/>
        <w:szCs w:val="24"/>
        <w:lang w:eastAsia="pl-PL"/>
      </w:rPr>
      <w:drawing>
        <wp:anchor distT="0" distB="0" distL="114300" distR="114300" simplePos="0" relativeHeight="251656704" behindDoc="0" locked="0" layoutInCell="1" allowOverlap="1" wp14:anchorId="41AC506F" wp14:editId="0A967E15">
          <wp:simplePos x="0" y="0"/>
          <wp:positionH relativeFrom="column">
            <wp:posOffset>1399540</wp:posOffset>
          </wp:positionH>
          <wp:positionV relativeFrom="paragraph">
            <wp:posOffset>6985</wp:posOffset>
          </wp:positionV>
          <wp:extent cx="718820" cy="798195"/>
          <wp:effectExtent l="0" t="0" r="5080" b="1905"/>
          <wp:wrapNone/>
          <wp:docPr id="4" name="Obraz 1" descr="orzel-cle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rzel-clea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8820" cy="7981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46518F9B" w14:textId="77777777" w:rsidR="00311C92" w:rsidRPr="009771DD" w:rsidRDefault="00311C92" w:rsidP="00AD397C">
    <w:pPr>
      <w:pStyle w:val="Nagwek"/>
      <w:tabs>
        <w:tab w:val="clear" w:pos="4536"/>
        <w:tab w:val="clear" w:pos="9072"/>
        <w:tab w:val="left" w:pos="1980"/>
      </w:tabs>
      <w:spacing w:before="1080"/>
      <w:ind w:right="4199"/>
      <w:jc w:val="center"/>
      <w:rPr>
        <w:rFonts w:ascii="Times New Roman" w:hAnsi="Times New Roman" w:cs="Times New Roman"/>
        <w:b/>
        <w:bCs/>
        <w:spacing w:val="24"/>
        <w:sz w:val="30"/>
        <w:szCs w:val="30"/>
      </w:rPr>
    </w:pPr>
    <w:r w:rsidRPr="009771DD">
      <w:rPr>
        <w:rFonts w:ascii="Bookman Old Style" w:hAnsi="Bookman Old Style" w:cs="Bookman Old Style"/>
        <w:b/>
        <w:bCs/>
        <w:spacing w:val="24"/>
        <w:sz w:val="30"/>
        <w:szCs w:val="30"/>
      </w:rPr>
      <w:t>INSPEKCJA WETERYNARYJNA</w:t>
    </w:r>
  </w:p>
  <w:p w14:paraId="41FF0892" w14:textId="77777777" w:rsidR="00311C92" w:rsidRPr="009771DD" w:rsidRDefault="00311C92" w:rsidP="00871669">
    <w:pPr>
      <w:pStyle w:val="Nagwek"/>
      <w:tabs>
        <w:tab w:val="left" w:pos="1980"/>
      </w:tabs>
      <w:spacing w:before="160"/>
      <w:ind w:left="425" w:right="4190" w:hanging="425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POWIATOWY LEKARZ WETERYNARII</w:t>
    </w:r>
  </w:p>
  <w:p w14:paraId="6FF8AC04" w14:textId="77777777" w:rsidR="00311C92" w:rsidRPr="00032FBA" w:rsidRDefault="00311C92" w:rsidP="00871669">
    <w:pPr>
      <w:pStyle w:val="Nagwek"/>
      <w:tabs>
        <w:tab w:val="left" w:pos="1980"/>
      </w:tabs>
      <w:spacing w:before="160"/>
      <w:ind w:left="425" w:right="4190" w:hanging="425"/>
      <w:jc w:val="center"/>
      <w:rPr>
        <w:rFonts w:ascii="Times New Roman" w:hAnsi="Times New Roman" w:cs="Times New Roman"/>
        <w:b/>
        <w:bCs/>
        <w:sz w:val="24"/>
        <w:szCs w:val="24"/>
      </w:rPr>
    </w:pPr>
    <w:r>
      <w:rPr>
        <w:rFonts w:ascii="Bookman Old Style" w:hAnsi="Bookman Old Style" w:cs="Bookman Old Style"/>
        <w:b/>
        <w:bCs/>
        <w:i/>
        <w:iCs/>
        <w:color w:val="292929"/>
        <w:spacing w:val="20"/>
        <w:kern w:val="32"/>
        <w:sz w:val="25"/>
        <w:szCs w:val="25"/>
      </w:rPr>
      <w:t>A</w:t>
    </w:r>
    <w:r w:rsidR="00402D54">
      <w:rPr>
        <w:rFonts w:ascii="Bookman Old Style" w:hAnsi="Bookman Old Style" w:cs="Bookman Old Style"/>
        <w:b/>
        <w:bCs/>
        <w:i/>
        <w:iCs/>
        <w:color w:val="292929"/>
        <w:spacing w:val="20"/>
        <w:kern w:val="32"/>
        <w:sz w:val="25"/>
        <w:szCs w:val="25"/>
      </w:rPr>
      <w:t>nna Buczko</w:t>
    </w:r>
    <w:r>
      <w:rPr>
        <w:rFonts w:ascii="Bookman Old Style" w:hAnsi="Bookman Old Style" w:cs="Bookman Old Style"/>
        <w:b/>
        <w:bCs/>
        <w:i/>
        <w:iCs/>
        <w:color w:val="292929"/>
        <w:spacing w:val="20"/>
        <w:kern w:val="32"/>
        <w:sz w:val="25"/>
        <w:szCs w:val="25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95247E"/>
    <w:multiLevelType w:val="hybridMultilevel"/>
    <w:tmpl w:val="449C96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91066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attachedTemplate r:id="rId1"/>
  <w:defaultTabStop w:val="708"/>
  <w:hyphenationZone w:val="425"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7A38"/>
    <w:rsid w:val="00000EE1"/>
    <w:rsid w:val="000109F9"/>
    <w:rsid w:val="000138BC"/>
    <w:rsid w:val="00032FBA"/>
    <w:rsid w:val="00033175"/>
    <w:rsid w:val="00035DB8"/>
    <w:rsid w:val="00036A60"/>
    <w:rsid w:val="00041EF8"/>
    <w:rsid w:val="00043C9A"/>
    <w:rsid w:val="00053B60"/>
    <w:rsid w:val="00055F49"/>
    <w:rsid w:val="0005759F"/>
    <w:rsid w:val="000576BE"/>
    <w:rsid w:val="00061E88"/>
    <w:rsid w:val="0006342C"/>
    <w:rsid w:val="00064F60"/>
    <w:rsid w:val="00065CE2"/>
    <w:rsid w:val="000857F1"/>
    <w:rsid w:val="00090129"/>
    <w:rsid w:val="00096EAB"/>
    <w:rsid w:val="000A12B0"/>
    <w:rsid w:val="000A2CCE"/>
    <w:rsid w:val="000A33FA"/>
    <w:rsid w:val="000A5844"/>
    <w:rsid w:val="000A70CD"/>
    <w:rsid w:val="000B148C"/>
    <w:rsid w:val="000C3EFF"/>
    <w:rsid w:val="000D2656"/>
    <w:rsid w:val="000D5E3C"/>
    <w:rsid w:val="000E156E"/>
    <w:rsid w:val="000E47FA"/>
    <w:rsid w:val="000F2792"/>
    <w:rsid w:val="00104055"/>
    <w:rsid w:val="001063A0"/>
    <w:rsid w:val="00106CF0"/>
    <w:rsid w:val="00113E98"/>
    <w:rsid w:val="00117004"/>
    <w:rsid w:val="001225AE"/>
    <w:rsid w:val="00131628"/>
    <w:rsid w:val="00131CF0"/>
    <w:rsid w:val="00132E8A"/>
    <w:rsid w:val="00135ED7"/>
    <w:rsid w:val="001362CD"/>
    <w:rsid w:val="0014091F"/>
    <w:rsid w:val="0014763A"/>
    <w:rsid w:val="00147AF5"/>
    <w:rsid w:val="00154406"/>
    <w:rsid w:val="001570FE"/>
    <w:rsid w:val="00157DB8"/>
    <w:rsid w:val="00192245"/>
    <w:rsid w:val="001927C6"/>
    <w:rsid w:val="0019459C"/>
    <w:rsid w:val="001A5D25"/>
    <w:rsid w:val="001B09B1"/>
    <w:rsid w:val="001B0C32"/>
    <w:rsid w:val="001B41B2"/>
    <w:rsid w:val="001B7004"/>
    <w:rsid w:val="001B7126"/>
    <w:rsid w:val="001C0B91"/>
    <w:rsid w:val="001C3075"/>
    <w:rsid w:val="001C6B44"/>
    <w:rsid w:val="001C7BC4"/>
    <w:rsid w:val="001D05BB"/>
    <w:rsid w:val="001D10DC"/>
    <w:rsid w:val="001D1B8F"/>
    <w:rsid w:val="001D1C38"/>
    <w:rsid w:val="001D7A38"/>
    <w:rsid w:val="001E6EC2"/>
    <w:rsid w:val="001F3296"/>
    <w:rsid w:val="001F69D5"/>
    <w:rsid w:val="002037B9"/>
    <w:rsid w:val="00203E7E"/>
    <w:rsid w:val="00211CC7"/>
    <w:rsid w:val="00223F13"/>
    <w:rsid w:val="002270AC"/>
    <w:rsid w:val="0023531C"/>
    <w:rsid w:val="00252713"/>
    <w:rsid w:val="00262943"/>
    <w:rsid w:val="00265ECC"/>
    <w:rsid w:val="00273FDE"/>
    <w:rsid w:val="002779E5"/>
    <w:rsid w:val="00277CBE"/>
    <w:rsid w:val="00283E16"/>
    <w:rsid w:val="00293F6F"/>
    <w:rsid w:val="002A1292"/>
    <w:rsid w:val="002A1617"/>
    <w:rsid w:val="002A5E2A"/>
    <w:rsid w:val="002B31EB"/>
    <w:rsid w:val="002B3DE1"/>
    <w:rsid w:val="002B7711"/>
    <w:rsid w:val="002B78D3"/>
    <w:rsid w:val="002C4D9F"/>
    <w:rsid w:val="002F07E0"/>
    <w:rsid w:val="002F22B2"/>
    <w:rsid w:val="002F6BCB"/>
    <w:rsid w:val="00300EF7"/>
    <w:rsid w:val="00311C92"/>
    <w:rsid w:val="00313C1E"/>
    <w:rsid w:val="00315769"/>
    <w:rsid w:val="00315DC3"/>
    <w:rsid w:val="00325FCE"/>
    <w:rsid w:val="00330FFE"/>
    <w:rsid w:val="003315F6"/>
    <w:rsid w:val="003325F0"/>
    <w:rsid w:val="00340195"/>
    <w:rsid w:val="00340B09"/>
    <w:rsid w:val="0034445C"/>
    <w:rsid w:val="00344E66"/>
    <w:rsid w:val="003466EF"/>
    <w:rsid w:val="00347B1C"/>
    <w:rsid w:val="00347DA1"/>
    <w:rsid w:val="00350994"/>
    <w:rsid w:val="00361190"/>
    <w:rsid w:val="00367F91"/>
    <w:rsid w:val="00370AE5"/>
    <w:rsid w:val="00375992"/>
    <w:rsid w:val="00376536"/>
    <w:rsid w:val="00381EC3"/>
    <w:rsid w:val="00384694"/>
    <w:rsid w:val="00385B96"/>
    <w:rsid w:val="003A2561"/>
    <w:rsid w:val="003A74D0"/>
    <w:rsid w:val="003B111F"/>
    <w:rsid w:val="003B20AA"/>
    <w:rsid w:val="003C6832"/>
    <w:rsid w:val="003D01B9"/>
    <w:rsid w:val="003E0E5B"/>
    <w:rsid w:val="003E171B"/>
    <w:rsid w:val="003E182C"/>
    <w:rsid w:val="003E4A7B"/>
    <w:rsid w:val="003F463B"/>
    <w:rsid w:val="003F58BD"/>
    <w:rsid w:val="004013E7"/>
    <w:rsid w:val="00402D54"/>
    <w:rsid w:val="00406725"/>
    <w:rsid w:val="00406AB1"/>
    <w:rsid w:val="00412BFA"/>
    <w:rsid w:val="00412FFA"/>
    <w:rsid w:val="004149B9"/>
    <w:rsid w:val="004156A7"/>
    <w:rsid w:val="00420C3A"/>
    <w:rsid w:val="004231D8"/>
    <w:rsid w:val="00423E30"/>
    <w:rsid w:val="00424B72"/>
    <w:rsid w:val="00424CD6"/>
    <w:rsid w:val="00425398"/>
    <w:rsid w:val="00425C15"/>
    <w:rsid w:val="00430C57"/>
    <w:rsid w:val="00443351"/>
    <w:rsid w:val="004464F6"/>
    <w:rsid w:val="004475B1"/>
    <w:rsid w:val="004506B0"/>
    <w:rsid w:val="00452D4C"/>
    <w:rsid w:val="00455231"/>
    <w:rsid w:val="00457A0E"/>
    <w:rsid w:val="00457B35"/>
    <w:rsid w:val="00462717"/>
    <w:rsid w:val="004642C6"/>
    <w:rsid w:val="00476F92"/>
    <w:rsid w:val="00480A9F"/>
    <w:rsid w:val="004854A5"/>
    <w:rsid w:val="00490C26"/>
    <w:rsid w:val="004953EE"/>
    <w:rsid w:val="004A44A8"/>
    <w:rsid w:val="004C4681"/>
    <w:rsid w:val="004C556D"/>
    <w:rsid w:val="004C7202"/>
    <w:rsid w:val="004D17A0"/>
    <w:rsid w:val="004E6748"/>
    <w:rsid w:val="005031EB"/>
    <w:rsid w:val="005068F0"/>
    <w:rsid w:val="0051217C"/>
    <w:rsid w:val="00516147"/>
    <w:rsid w:val="00517D56"/>
    <w:rsid w:val="00523374"/>
    <w:rsid w:val="005279EB"/>
    <w:rsid w:val="00530F3B"/>
    <w:rsid w:val="00547668"/>
    <w:rsid w:val="0055164D"/>
    <w:rsid w:val="00554318"/>
    <w:rsid w:val="0055440E"/>
    <w:rsid w:val="00555627"/>
    <w:rsid w:val="00556B0C"/>
    <w:rsid w:val="0055793B"/>
    <w:rsid w:val="005744DF"/>
    <w:rsid w:val="00576F53"/>
    <w:rsid w:val="005777C6"/>
    <w:rsid w:val="00577CA0"/>
    <w:rsid w:val="00583460"/>
    <w:rsid w:val="00587041"/>
    <w:rsid w:val="005875AD"/>
    <w:rsid w:val="00590516"/>
    <w:rsid w:val="00590DFE"/>
    <w:rsid w:val="005A0234"/>
    <w:rsid w:val="005A4265"/>
    <w:rsid w:val="005A63E4"/>
    <w:rsid w:val="005B0C25"/>
    <w:rsid w:val="005D5F51"/>
    <w:rsid w:val="005D7CDE"/>
    <w:rsid w:val="005F3E5D"/>
    <w:rsid w:val="006001AE"/>
    <w:rsid w:val="0060202E"/>
    <w:rsid w:val="0061073C"/>
    <w:rsid w:val="00611614"/>
    <w:rsid w:val="006119EB"/>
    <w:rsid w:val="006250B1"/>
    <w:rsid w:val="006646DB"/>
    <w:rsid w:val="00665A77"/>
    <w:rsid w:val="00665CDD"/>
    <w:rsid w:val="006807E7"/>
    <w:rsid w:val="00684CE5"/>
    <w:rsid w:val="00687E5C"/>
    <w:rsid w:val="006A0D66"/>
    <w:rsid w:val="006A3475"/>
    <w:rsid w:val="006A404B"/>
    <w:rsid w:val="006A406E"/>
    <w:rsid w:val="006A5490"/>
    <w:rsid w:val="006A6EB7"/>
    <w:rsid w:val="006B01C3"/>
    <w:rsid w:val="006B37CA"/>
    <w:rsid w:val="006B47E9"/>
    <w:rsid w:val="006D2C5B"/>
    <w:rsid w:val="006D6960"/>
    <w:rsid w:val="006E5A46"/>
    <w:rsid w:val="006F1306"/>
    <w:rsid w:val="006F3985"/>
    <w:rsid w:val="006F6622"/>
    <w:rsid w:val="007119A9"/>
    <w:rsid w:val="0071554A"/>
    <w:rsid w:val="007164D2"/>
    <w:rsid w:val="007210E9"/>
    <w:rsid w:val="0072737A"/>
    <w:rsid w:val="00741373"/>
    <w:rsid w:val="00741414"/>
    <w:rsid w:val="00747BC6"/>
    <w:rsid w:val="00760148"/>
    <w:rsid w:val="00761BA9"/>
    <w:rsid w:val="00762947"/>
    <w:rsid w:val="00762DA8"/>
    <w:rsid w:val="00780566"/>
    <w:rsid w:val="00783E39"/>
    <w:rsid w:val="00792536"/>
    <w:rsid w:val="007955CD"/>
    <w:rsid w:val="007959CE"/>
    <w:rsid w:val="007A4919"/>
    <w:rsid w:val="007B0824"/>
    <w:rsid w:val="007C1482"/>
    <w:rsid w:val="007C20BE"/>
    <w:rsid w:val="007C515B"/>
    <w:rsid w:val="007C5ECE"/>
    <w:rsid w:val="007D14AB"/>
    <w:rsid w:val="007E4295"/>
    <w:rsid w:val="007F56CA"/>
    <w:rsid w:val="007F588F"/>
    <w:rsid w:val="00804C06"/>
    <w:rsid w:val="0080678C"/>
    <w:rsid w:val="00811C3C"/>
    <w:rsid w:val="00813903"/>
    <w:rsid w:val="008310C0"/>
    <w:rsid w:val="00864664"/>
    <w:rsid w:val="008676DE"/>
    <w:rsid w:val="00871669"/>
    <w:rsid w:val="00873C7E"/>
    <w:rsid w:val="00873FA4"/>
    <w:rsid w:val="008779A2"/>
    <w:rsid w:val="00884F65"/>
    <w:rsid w:val="00885454"/>
    <w:rsid w:val="0088712D"/>
    <w:rsid w:val="00893BB6"/>
    <w:rsid w:val="00897D19"/>
    <w:rsid w:val="008A0DE7"/>
    <w:rsid w:val="008B2D8A"/>
    <w:rsid w:val="008B48B7"/>
    <w:rsid w:val="008B69B3"/>
    <w:rsid w:val="008C0F63"/>
    <w:rsid w:val="008C1284"/>
    <w:rsid w:val="008C1B13"/>
    <w:rsid w:val="008F51DD"/>
    <w:rsid w:val="00905886"/>
    <w:rsid w:val="00907D6F"/>
    <w:rsid w:val="00911F28"/>
    <w:rsid w:val="00913002"/>
    <w:rsid w:val="009172C1"/>
    <w:rsid w:val="009274BB"/>
    <w:rsid w:val="0093146B"/>
    <w:rsid w:val="0093554B"/>
    <w:rsid w:val="0093593C"/>
    <w:rsid w:val="00941906"/>
    <w:rsid w:val="00943A00"/>
    <w:rsid w:val="00944049"/>
    <w:rsid w:val="009448A1"/>
    <w:rsid w:val="009523CF"/>
    <w:rsid w:val="00954A0A"/>
    <w:rsid w:val="00955CBE"/>
    <w:rsid w:val="00961562"/>
    <w:rsid w:val="00961837"/>
    <w:rsid w:val="009633C2"/>
    <w:rsid w:val="0096794D"/>
    <w:rsid w:val="00975634"/>
    <w:rsid w:val="009771DD"/>
    <w:rsid w:val="0098238D"/>
    <w:rsid w:val="00982B97"/>
    <w:rsid w:val="00984410"/>
    <w:rsid w:val="009913CE"/>
    <w:rsid w:val="00993C30"/>
    <w:rsid w:val="009A6EBE"/>
    <w:rsid w:val="009B322B"/>
    <w:rsid w:val="009B44F2"/>
    <w:rsid w:val="009C0AFE"/>
    <w:rsid w:val="009D1547"/>
    <w:rsid w:val="009F183A"/>
    <w:rsid w:val="009F2E0F"/>
    <w:rsid w:val="009F4595"/>
    <w:rsid w:val="009F587F"/>
    <w:rsid w:val="00A02887"/>
    <w:rsid w:val="00A0374C"/>
    <w:rsid w:val="00A05239"/>
    <w:rsid w:val="00A140CE"/>
    <w:rsid w:val="00A15AC8"/>
    <w:rsid w:val="00A22D45"/>
    <w:rsid w:val="00A23CB4"/>
    <w:rsid w:val="00A25EB8"/>
    <w:rsid w:val="00A31A80"/>
    <w:rsid w:val="00A33FEE"/>
    <w:rsid w:val="00A54C13"/>
    <w:rsid w:val="00A54FF0"/>
    <w:rsid w:val="00A7555F"/>
    <w:rsid w:val="00A77192"/>
    <w:rsid w:val="00A81332"/>
    <w:rsid w:val="00A81BDD"/>
    <w:rsid w:val="00A84CF9"/>
    <w:rsid w:val="00A95EA6"/>
    <w:rsid w:val="00A96B41"/>
    <w:rsid w:val="00A97470"/>
    <w:rsid w:val="00AB10EE"/>
    <w:rsid w:val="00AB1C44"/>
    <w:rsid w:val="00AB2B12"/>
    <w:rsid w:val="00AB350D"/>
    <w:rsid w:val="00AB4C98"/>
    <w:rsid w:val="00AB6BBF"/>
    <w:rsid w:val="00AD397C"/>
    <w:rsid w:val="00AD736C"/>
    <w:rsid w:val="00AE09F9"/>
    <w:rsid w:val="00AE3C9A"/>
    <w:rsid w:val="00AE4559"/>
    <w:rsid w:val="00AF3A73"/>
    <w:rsid w:val="00AF54E8"/>
    <w:rsid w:val="00AF6DC8"/>
    <w:rsid w:val="00AF79AF"/>
    <w:rsid w:val="00B02C95"/>
    <w:rsid w:val="00B11954"/>
    <w:rsid w:val="00B11E79"/>
    <w:rsid w:val="00B1237B"/>
    <w:rsid w:val="00B176C9"/>
    <w:rsid w:val="00B222BE"/>
    <w:rsid w:val="00B249A3"/>
    <w:rsid w:val="00B323CA"/>
    <w:rsid w:val="00B40642"/>
    <w:rsid w:val="00B43F9B"/>
    <w:rsid w:val="00B4408C"/>
    <w:rsid w:val="00B53A58"/>
    <w:rsid w:val="00B6243D"/>
    <w:rsid w:val="00B71258"/>
    <w:rsid w:val="00B72840"/>
    <w:rsid w:val="00B765A2"/>
    <w:rsid w:val="00B777E1"/>
    <w:rsid w:val="00B80AD7"/>
    <w:rsid w:val="00B8301E"/>
    <w:rsid w:val="00B937AC"/>
    <w:rsid w:val="00B97172"/>
    <w:rsid w:val="00BA30F7"/>
    <w:rsid w:val="00BA54E0"/>
    <w:rsid w:val="00BC1169"/>
    <w:rsid w:val="00BC6FA7"/>
    <w:rsid w:val="00BD0283"/>
    <w:rsid w:val="00BD0595"/>
    <w:rsid w:val="00BD53C9"/>
    <w:rsid w:val="00BF12C8"/>
    <w:rsid w:val="00BF188D"/>
    <w:rsid w:val="00BF6A03"/>
    <w:rsid w:val="00BF7AC0"/>
    <w:rsid w:val="00C00F04"/>
    <w:rsid w:val="00C023BB"/>
    <w:rsid w:val="00C04C14"/>
    <w:rsid w:val="00C17395"/>
    <w:rsid w:val="00C24030"/>
    <w:rsid w:val="00C330F9"/>
    <w:rsid w:val="00C35FC1"/>
    <w:rsid w:val="00C41371"/>
    <w:rsid w:val="00C47E3A"/>
    <w:rsid w:val="00C532A7"/>
    <w:rsid w:val="00C5452D"/>
    <w:rsid w:val="00C5549C"/>
    <w:rsid w:val="00C61BEC"/>
    <w:rsid w:val="00C7028A"/>
    <w:rsid w:val="00C702B1"/>
    <w:rsid w:val="00C71A30"/>
    <w:rsid w:val="00C748EB"/>
    <w:rsid w:val="00C756DD"/>
    <w:rsid w:val="00CA04CC"/>
    <w:rsid w:val="00CA5717"/>
    <w:rsid w:val="00CA6F21"/>
    <w:rsid w:val="00CB1211"/>
    <w:rsid w:val="00CB122C"/>
    <w:rsid w:val="00CB3F04"/>
    <w:rsid w:val="00CB437B"/>
    <w:rsid w:val="00CD248D"/>
    <w:rsid w:val="00CD71CC"/>
    <w:rsid w:val="00CE12CC"/>
    <w:rsid w:val="00CE7B35"/>
    <w:rsid w:val="00CF16BF"/>
    <w:rsid w:val="00CF7EBE"/>
    <w:rsid w:val="00D04812"/>
    <w:rsid w:val="00D07E21"/>
    <w:rsid w:val="00D07F5A"/>
    <w:rsid w:val="00D114A4"/>
    <w:rsid w:val="00D14CC4"/>
    <w:rsid w:val="00D16E96"/>
    <w:rsid w:val="00D20330"/>
    <w:rsid w:val="00D30293"/>
    <w:rsid w:val="00D40FEB"/>
    <w:rsid w:val="00D56320"/>
    <w:rsid w:val="00D564F3"/>
    <w:rsid w:val="00D73A2A"/>
    <w:rsid w:val="00D75ED5"/>
    <w:rsid w:val="00D837D4"/>
    <w:rsid w:val="00D87A02"/>
    <w:rsid w:val="00D90609"/>
    <w:rsid w:val="00D924DD"/>
    <w:rsid w:val="00D950EF"/>
    <w:rsid w:val="00DA148B"/>
    <w:rsid w:val="00DA171C"/>
    <w:rsid w:val="00DA4FAF"/>
    <w:rsid w:val="00DB543C"/>
    <w:rsid w:val="00DB6A9D"/>
    <w:rsid w:val="00DC1DA7"/>
    <w:rsid w:val="00DD2186"/>
    <w:rsid w:val="00DE3119"/>
    <w:rsid w:val="00DE61CD"/>
    <w:rsid w:val="00E03A71"/>
    <w:rsid w:val="00E060FD"/>
    <w:rsid w:val="00E10AFB"/>
    <w:rsid w:val="00E24D33"/>
    <w:rsid w:val="00E273D3"/>
    <w:rsid w:val="00E3144F"/>
    <w:rsid w:val="00E366FB"/>
    <w:rsid w:val="00E4031E"/>
    <w:rsid w:val="00E41153"/>
    <w:rsid w:val="00E42F8B"/>
    <w:rsid w:val="00E45B9C"/>
    <w:rsid w:val="00E45D35"/>
    <w:rsid w:val="00E57EF9"/>
    <w:rsid w:val="00E6409B"/>
    <w:rsid w:val="00E71F50"/>
    <w:rsid w:val="00E87A72"/>
    <w:rsid w:val="00E96C3E"/>
    <w:rsid w:val="00EB10A7"/>
    <w:rsid w:val="00EB6591"/>
    <w:rsid w:val="00EB777B"/>
    <w:rsid w:val="00EC161E"/>
    <w:rsid w:val="00EC4CB9"/>
    <w:rsid w:val="00ED0762"/>
    <w:rsid w:val="00ED27D7"/>
    <w:rsid w:val="00ED48AE"/>
    <w:rsid w:val="00EE3859"/>
    <w:rsid w:val="00EE5D63"/>
    <w:rsid w:val="00EE7F44"/>
    <w:rsid w:val="00EF0E8F"/>
    <w:rsid w:val="00EF33C5"/>
    <w:rsid w:val="00F14A20"/>
    <w:rsid w:val="00F1729D"/>
    <w:rsid w:val="00F32316"/>
    <w:rsid w:val="00F32BE2"/>
    <w:rsid w:val="00F353D8"/>
    <w:rsid w:val="00F375A0"/>
    <w:rsid w:val="00F4380D"/>
    <w:rsid w:val="00F442E0"/>
    <w:rsid w:val="00F52DA8"/>
    <w:rsid w:val="00F54B0A"/>
    <w:rsid w:val="00F55EEA"/>
    <w:rsid w:val="00F5691A"/>
    <w:rsid w:val="00F57A0D"/>
    <w:rsid w:val="00F656C0"/>
    <w:rsid w:val="00F76319"/>
    <w:rsid w:val="00F7796C"/>
    <w:rsid w:val="00F83055"/>
    <w:rsid w:val="00F8341E"/>
    <w:rsid w:val="00F859E1"/>
    <w:rsid w:val="00F85C7C"/>
    <w:rsid w:val="00F902EB"/>
    <w:rsid w:val="00F92833"/>
    <w:rsid w:val="00F947A5"/>
    <w:rsid w:val="00FA6622"/>
    <w:rsid w:val="00FB54FA"/>
    <w:rsid w:val="00FC3AFA"/>
    <w:rsid w:val="00FD3235"/>
    <w:rsid w:val="00FF0ADF"/>
    <w:rsid w:val="00FF4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FDBB4F"/>
  <w15:docId w15:val="{F976BC03-0115-4A9C-9535-B30B60B87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07E7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330FF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rsid w:val="00330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330FFE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330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330FFE"/>
  </w:style>
  <w:style w:type="character" w:styleId="Hipercze">
    <w:name w:val="Hyperlink"/>
    <w:basedOn w:val="Domylnaczcionkaakapitu"/>
    <w:uiPriority w:val="99"/>
    <w:rsid w:val="0005759F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30FFE"/>
  </w:style>
  <w:style w:type="paragraph" w:styleId="Tekstpodstawowywcity">
    <w:name w:val="Body Text Indent"/>
    <w:basedOn w:val="Normalny"/>
    <w:link w:val="TekstpodstawowywcityZnak"/>
    <w:uiPriority w:val="99"/>
    <w:rsid w:val="00223F13"/>
    <w:pPr>
      <w:spacing w:after="0" w:line="240" w:lineRule="auto"/>
      <w:ind w:left="290"/>
    </w:pPr>
    <w:rPr>
      <w:rFonts w:ascii="Bookman Old Style" w:eastAsia="Calibri" w:hAnsi="Bookman Old Style" w:cs="Bookman Old Style"/>
      <w:b/>
      <w:bCs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D05BB"/>
    <w:rPr>
      <w:rFonts w:eastAsia="Times New Roman" w:cs="Calibri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B700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B7004"/>
    <w:rPr>
      <w:rFonts w:eastAsia="Times New Roman" w:cs="Calibri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B7004"/>
    <w:rPr>
      <w:vertAlign w:val="superscript"/>
    </w:rPr>
  </w:style>
  <w:style w:type="table" w:styleId="Tabela-Siatka">
    <w:name w:val="Table Grid"/>
    <w:basedOn w:val="Standardowy"/>
    <w:uiPriority w:val="39"/>
    <w:rsid w:val="00B222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873C7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5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4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piwmiedzychod@wiw.poznan.pl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hyperlink" Target="http://www.piw-miedzychod.pl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piwmiedzychod@wiw.poznan.pl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hyperlink" Target="http://www.piw-miedzychod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AppData\Local\Microsoft\Windows\Temporary%20Internet%20Files\Content.Outlook\K9DU5NYW\WIW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D5F071-50D4-4A2F-87A9-2CA8879B8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WIW.dotx</Template>
  <TotalTime>389</TotalTime>
  <Pages>1</Pages>
  <Words>109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Szablon WIW</vt:lpstr>
    </vt:vector>
  </TitlesOfParts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Szablon WIW</dc:title>
  <dc:creator>Piotr</dc:creator>
  <cp:lastModifiedBy>Sylwia</cp:lastModifiedBy>
  <cp:revision>79</cp:revision>
  <cp:lastPrinted>2021-03-23T06:44:00Z</cp:lastPrinted>
  <dcterms:created xsi:type="dcterms:W3CDTF">2020-12-21T13:48:00Z</dcterms:created>
  <dcterms:modified xsi:type="dcterms:W3CDTF">2022-06-27T08:04:00Z</dcterms:modified>
</cp:coreProperties>
</file>