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3CDD2" w14:textId="77777777" w:rsidR="00FB5B8B" w:rsidRPr="00111DD2" w:rsidRDefault="00FB5B8B" w:rsidP="00FB5B8B">
      <w:pPr>
        <w:rPr>
          <w:rFonts w:ascii="Bookman Old Style" w:hAnsi="Bookman Old Style"/>
          <w:sz w:val="20"/>
        </w:rPr>
      </w:pPr>
      <w:r w:rsidRPr="00111DD2">
        <w:rPr>
          <w:rFonts w:ascii="Bookman Old Style" w:hAnsi="Bookman Old Style"/>
        </w:rPr>
        <w:t xml:space="preserve"> </w:t>
      </w:r>
      <w:r w:rsidR="00C3724F" w:rsidRPr="00111DD2">
        <w:rPr>
          <w:rFonts w:ascii="Bookman Old Style" w:hAnsi="Bookman Old Style"/>
          <w:sz w:val="16"/>
        </w:rPr>
        <w:t>……………………………………</w:t>
      </w:r>
      <w:r w:rsidR="00672640" w:rsidRPr="00111DD2">
        <w:rPr>
          <w:rFonts w:ascii="Bookman Old Style" w:hAnsi="Bookman Old Style"/>
          <w:sz w:val="16"/>
        </w:rPr>
        <w:t>……</w:t>
      </w:r>
      <w:r w:rsidR="00111DD2">
        <w:rPr>
          <w:rFonts w:ascii="Bookman Old Style" w:hAnsi="Bookman Old Style"/>
          <w:sz w:val="16"/>
        </w:rPr>
        <w:t>…………………</w:t>
      </w:r>
      <w:r w:rsidR="00335501" w:rsidRPr="00111DD2">
        <w:rPr>
          <w:rFonts w:ascii="Bookman Old Style" w:hAnsi="Bookman Old Style"/>
        </w:rPr>
        <w:t xml:space="preserve"> </w:t>
      </w:r>
      <w:r w:rsidR="008F4282" w:rsidRPr="00111DD2">
        <w:rPr>
          <w:rFonts w:ascii="Bookman Old Style" w:hAnsi="Bookman Old Style"/>
        </w:rPr>
        <w:t xml:space="preserve"> </w:t>
      </w:r>
      <w:r w:rsidR="00F23C8A" w:rsidRPr="00111DD2">
        <w:rPr>
          <w:rFonts w:ascii="Bookman Old Style" w:hAnsi="Bookman Old Style"/>
        </w:rPr>
        <w:t xml:space="preserve"> </w:t>
      </w:r>
      <w:r w:rsidR="00111DD2">
        <w:rPr>
          <w:rFonts w:ascii="Bookman Old Style" w:hAnsi="Bookman Old Style"/>
        </w:rPr>
        <w:t xml:space="preserve">                </w:t>
      </w:r>
      <w:r w:rsidR="00F23C8A" w:rsidRPr="00111DD2">
        <w:rPr>
          <w:rFonts w:ascii="Bookman Old Style" w:hAnsi="Bookman Old Style"/>
          <w:sz w:val="16"/>
          <w:szCs w:val="16"/>
        </w:rPr>
        <w:t xml:space="preserve"> </w:t>
      </w:r>
      <w:r w:rsidR="006323E6" w:rsidRPr="00111DD2">
        <w:rPr>
          <w:rFonts w:ascii="Bookman Old Style" w:hAnsi="Bookman Old Style"/>
          <w:sz w:val="16"/>
          <w:szCs w:val="16"/>
        </w:rPr>
        <w:t>………………….…………</w:t>
      </w:r>
      <w:r w:rsidRPr="00111DD2">
        <w:rPr>
          <w:rFonts w:ascii="Bookman Old Style" w:hAnsi="Bookman Old Style"/>
          <w:sz w:val="16"/>
          <w:szCs w:val="16"/>
        </w:rPr>
        <w:t>,</w:t>
      </w:r>
      <w:r w:rsidR="0030306E" w:rsidRPr="00111DD2">
        <w:rPr>
          <w:rFonts w:ascii="Bookman Old Style" w:hAnsi="Bookman Old Style"/>
          <w:sz w:val="20"/>
        </w:rPr>
        <w:t xml:space="preserve"> dnia </w:t>
      </w:r>
      <w:r w:rsidRPr="00111DD2">
        <w:rPr>
          <w:rFonts w:ascii="Bookman Old Style" w:hAnsi="Bookman Old Style"/>
          <w:sz w:val="20"/>
        </w:rPr>
        <w:t xml:space="preserve"> </w:t>
      </w:r>
      <w:r w:rsidR="00335501" w:rsidRPr="00111DD2">
        <w:rPr>
          <w:rFonts w:ascii="Bookman Old Style" w:hAnsi="Bookman Old Style"/>
          <w:sz w:val="16"/>
        </w:rPr>
        <w:t>……</w:t>
      </w:r>
      <w:r w:rsidR="008D17A1" w:rsidRPr="00111DD2">
        <w:rPr>
          <w:rFonts w:ascii="Bookman Old Style" w:hAnsi="Bookman Old Style"/>
          <w:sz w:val="16"/>
        </w:rPr>
        <w:t>…</w:t>
      </w:r>
      <w:r w:rsidR="00111DD2">
        <w:rPr>
          <w:rFonts w:ascii="Bookman Old Style" w:hAnsi="Bookman Old Style"/>
          <w:sz w:val="16"/>
        </w:rPr>
        <w:t>..</w:t>
      </w:r>
      <w:r w:rsidR="00335501" w:rsidRPr="00111DD2">
        <w:rPr>
          <w:rFonts w:ascii="Bookman Old Style" w:hAnsi="Bookman Old Style"/>
          <w:sz w:val="20"/>
        </w:rPr>
        <w:t xml:space="preserve">- </w:t>
      </w:r>
      <w:r w:rsidR="00335501" w:rsidRPr="00111DD2">
        <w:rPr>
          <w:rFonts w:ascii="Bookman Old Style" w:hAnsi="Bookman Old Style"/>
          <w:sz w:val="16"/>
        </w:rPr>
        <w:t>…</w:t>
      </w:r>
      <w:r w:rsidR="008D17A1" w:rsidRPr="00111DD2">
        <w:rPr>
          <w:rFonts w:ascii="Bookman Old Style" w:hAnsi="Bookman Old Style"/>
          <w:sz w:val="16"/>
        </w:rPr>
        <w:t>…</w:t>
      </w:r>
      <w:r w:rsidR="00392D42" w:rsidRPr="00111DD2">
        <w:rPr>
          <w:rFonts w:ascii="Bookman Old Style" w:hAnsi="Bookman Old Style"/>
          <w:sz w:val="16"/>
        </w:rPr>
        <w:t>…</w:t>
      </w:r>
      <w:r w:rsidR="00335501" w:rsidRPr="00111DD2">
        <w:rPr>
          <w:rFonts w:ascii="Bookman Old Style" w:hAnsi="Bookman Old Style"/>
          <w:sz w:val="16"/>
        </w:rPr>
        <w:t>.</w:t>
      </w:r>
      <w:r w:rsidR="00111DD2">
        <w:rPr>
          <w:rFonts w:ascii="Bookman Old Style" w:hAnsi="Bookman Old Style"/>
          <w:sz w:val="20"/>
        </w:rPr>
        <w:t>-20</w:t>
      </w:r>
      <w:r w:rsidR="00111DD2">
        <w:rPr>
          <w:rFonts w:ascii="Bookman Old Style" w:hAnsi="Bookman Old Style"/>
          <w:sz w:val="16"/>
        </w:rPr>
        <w:t>........</w:t>
      </w:r>
      <w:r w:rsidR="0030306E" w:rsidRPr="00111DD2">
        <w:rPr>
          <w:rFonts w:ascii="Bookman Old Style" w:hAnsi="Bookman Old Style"/>
          <w:sz w:val="20"/>
        </w:rPr>
        <w:t xml:space="preserve"> roku</w:t>
      </w:r>
    </w:p>
    <w:p w14:paraId="5BFBF144" w14:textId="77777777" w:rsidR="00C3724F" w:rsidRPr="00111DD2" w:rsidRDefault="00C3724F" w:rsidP="00FB5B8B">
      <w:pPr>
        <w:rPr>
          <w:rFonts w:ascii="Bookman Old Style" w:hAnsi="Bookman Old Style"/>
          <w:sz w:val="16"/>
        </w:rPr>
      </w:pPr>
      <w:r w:rsidRPr="00111DD2">
        <w:rPr>
          <w:rFonts w:ascii="Bookman Old Style" w:hAnsi="Bookman Old Style"/>
          <w:sz w:val="20"/>
        </w:rPr>
        <w:t xml:space="preserve">                  </w:t>
      </w:r>
      <w:r w:rsidR="00111DD2">
        <w:rPr>
          <w:rFonts w:ascii="Bookman Old Style" w:hAnsi="Bookman Old Style"/>
          <w:sz w:val="20"/>
        </w:rPr>
        <w:t xml:space="preserve">  </w:t>
      </w:r>
      <w:r w:rsidRPr="00111DD2">
        <w:rPr>
          <w:rFonts w:ascii="Bookman Old Style" w:hAnsi="Bookman Old Style"/>
          <w:sz w:val="16"/>
        </w:rPr>
        <w:t xml:space="preserve">(imię nazwisko) </w:t>
      </w:r>
    </w:p>
    <w:p w14:paraId="6B63A0D5" w14:textId="77777777" w:rsidR="006323E6" w:rsidRPr="00111DD2" w:rsidRDefault="006323E6" w:rsidP="00FB5B8B">
      <w:pPr>
        <w:rPr>
          <w:rFonts w:ascii="Bookman Old Style" w:hAnsi="Bookman Old Style"/>
        </w:rPr>
      </w:pPr>
    </w:p>
    <w:p w14:paraId="681DF121" w14:textId="77777777" w:rsidR="00FB5B8B" w:rsidRPr="00111DD2" w:rsidRDefault="00F02F88" w:rsidP="00FB5B8B">
      <w:pPr>
        <w:rPr>
          <w:rFonts w:ascii="Bookman Old Style" w:hAnsi="Bookman Old Style"/>
        </w:rPr>
      </w:pPr>
      <w:r w:rsidRPr="00111DD2">
        <w:rPr>
          <w:rFonts w:ascii="Bookman Old Style" w:hAnsi="Bookman Old Style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2D044" wp14:editId="423CA6C1">
                <wp:simplePos x="0" y="0"/>
                <wp:positionH relativeFrom="column">
                  <wp:posOffset>3279140</wp:posOffset>
                </wp:positionH>
                <wp:positionV relativeFrom="paragraph">
                  <wp:posOffset>96520</wp:posOffset>
                </wp:positionV>
                <wp:extent cx="2695575" cy="904875"/>
                <wp:effectExtent l="0" t="0" r="28575" b="2857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86E51" w14:textId="77777777" w:rsidR="008D17A1" w:rsidRDefault="008D17A1" w:rsidP="008D17A1">
                            <w:pPr>
                              <w:jc w:val="center"/>
                            </w:pPr>
                          </w:p>
                          <w:p w14:paraId="1FBCF344" w14:textId="77777777" w:rsidR="008D17A1" w:rsidRPr="008D17A1" w:rsidRDefault="008D17A1" w:rsidP="008D17A1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 w14:paraId="2ECD4960" w14:textId="77777777" w:rsidR="008D17A1" w:rsidRPr="008D17A1" w:rsidRDefault="008D17A1" w:rsidP="008D17A1">
                            <w:pPr>
                              <w:jc w:val="center"/>
                              <w:rPr>
                                <w:color w:val="BFBFBF" w:themeColor="background1" w:themeShade="BF"/>
                                <w:sz w:val="16"/>
                              </w:rPr>
                            </w:pPr>
                            <w:r w:rsidRPr="008D17A1">
                              <w:rPr>
                                <w:color w:val="BFBFBF" w:themeColor="background1" w:themeShade="BF"/>
                                <w:sz w:val="16"/>
                              </w:rPr>
                              <w:t xml:space="preserve">Pieczęć </w:t>
                            </w:r>
                            <w:r w:rsidR="008A20AC">
                              <w:rPr>
                                <w:color w:val="BFBFBF" w:themeColor="background1" w:themeShade="BF"/>
                                <w:sz w:val="16"/>
                              </w:rPr>
                              <w:t xml:space="preserve">wpływu </w:t>
                            </w:r>
                            <w:r w:rsidRPr="008D17A1">
                              <w:rPr>
                                <w:color w:val="BFBFBF" w:themeColor="background1" w:themeShade="BF"/>
                                <w:sz w:val="16"/>
                              </w:rPr>
                              <w:t>PIW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2D04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58.2pt;margin-top:7.6pt;width:212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" strokecolor="#d8d8d8 [2732]">
                <v:textbox>
                  <w:txbxContent>
                    <w:p w14:paraId="32486E51" w14:textId="77777777" w:rsidR="008D17A1" w:rsidRDefault="008D17A1" w:rsidP="008D17A1">
                      <w:pPr>
                        <w:jc w:val="center"/>
                      </w:pPr>
                    </w:p>
                    <w:p w14:paraId="1FBCF344" w14:textId="77777777" w:rsidR="008D17A1" w:rsidRPr="008D17A1" w:rsidRDefault="008D17A1" w:rsidP="008D17A1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</w:p>
                    <w:p w14:paraId="2ECD4960" w14:textId="77777777" w:rsidR="008D17A1" w:rsidRPr="008D17A1" w:rsidRDefault="008D17A1" w:rsidP="008D17A1">
                      <w:pPr>
                        <w:jc w:val="center"/>
                        <w:rPr>
                          <w:color w:val="BFBFBF" w:themeColor="background1" w:themeShade="BF"/>
                          <w:sz w:val="16"/>
                        </w:rPr>
                      </w:pPr>
                      <w:r w:rsidRPr="008D17A1">
                        <w:rPr>
                          <w:color w:val="BFBFBF" w:themeColor="background1" w:themeShade="BF"/>
                          <w:sz w:val="16"/>
                        </w:rPr>
                        <w:t xml:space="preserve">Pieczęć </w:t>
                      </w:r>
                      <w:r w:rsidR="008A20AC">
                        <w:rPr>
                          <w:color w:val="BFBFBF" w:themeColor="background1" w:themeShade="BF"/>
                          <w:sz w:val="16"/>
                        </w:rPr>
                        <w:t xml:space="preserve">wpływu </w:t>
                      </w:r>
                      <w:r w:rsidRPr="008D17A1">
                        <w:rPr>
                          <w:color w:val="BFBFBF" w:themeColor="background1" w:themeShade="BF"/>
                          <w:sz w:val="16"/>
                        </w:rPr>
                        <w:t>PIW</w:t>
                      </w:r>
                    </w:p>
                  </w:txbxContent>
                </v:textbox>
              </v:shape>
            </w:pict>
          </mc:Fallback>
        </mc:AlternateContent>
      </w:r>
    </w:p>
    <w:p w14:paraId="5FB8729A" w14:textId="77777777" w:rsidR="00C3724F" w:rsidRPr="00111DD2" w:rsidRDefault="00C3724F" w:rsidP="00FB5B8B">
      <w:pPr>
        <w:rPr>
          <w:rFonts w:ascii="Bookman Old Style" w:hAnsi="Bookman Old Style"/>
        </w:rPr>
      </w:pPr>
      <w:r w:rsidRPr="00111DD2">
        <w:rPr>
          <w:rFonts w:ascii="Bookman Old Style" w:hAnsi="Bookman Old Style"/>
          <w:sz w:val="16"/>
        </w:rPr>
        <w:t>…………………………………………</w:t>
      </w:r>
      <w:r w:rsidR="00672640" w:rsidRPr="00111DD2">
        <w:rPr>
          <w:rFonts w:ascii="Bookman Old Style" w:hAnsi="Bookman Old Style"/>
          <w:sz w:val="16"/>
        </w:rPr>
        <w:t>……</w:t>
      </w:r>
      <w:r w:rsidRPr="00111DD2">
        <w:rPr>
          <w:rFonts w:ascii="Bookman Old Style" w:hAnsi="Bookman Old Style"/>
          <w:sz w:val="16"/>
        </w:rPr>
        <w:t>……………</w:t>
      </w:r>
      <w:r w:rsidR="00111DD2">
        <w:rPr>
          <w:rFonts w:ascii="Bookman Old Style" w:hAnsi="Bookman Old Style"/>
          <w:sz w:val="16"/>
        </w:rPr>
        <w:t>…</w:t>
      </w:r>
      <w:r w:rsidRPr="00111DD2">
        <w:rPr>
          <w:rFonts w:ascii="Bookman Old Style" w:hAnsi="Bookman Old Style"/>
        </w:rPr>
        <w:t xml:space="preserve">  </w:t>
      </w:r>
    </w:p>
    <w:p w14:paraId="42116233" w14:textId="77777777" w:rsidR="00C3724F" w:rsidRPr="00111DD2" w:rsidRDefault="00111DD2" w:rsidP="00FB5B8B">
      <w:pPr>
        <w:rPr>
          <w:rFonts w:ascii="Bookman Old Style" w:hAnsi="Bookman Old Style"/>
          <w:sz w:val="16"/>
        </w:rPr>
      </w:pPr>
      <w:r>
        <w:rPr>
          <w:rFonts w:ascii="Bookman Old Style" w:hAnsi="Bookman Old Style"/>
          <w:sz w:val="16"/>
        </w:rPr>
        <w:t xml:space="preserve">              </w:t>
      </w:r>
      <w:r w:rsidR="00C3724F" w:rsidRPr="00111DD2">
        <w:rPr>
          <w:rFonts w:ascii="Bookman Old Style" w:hAnsi="Bookman Old Style"/>
          <w:sz w:val="16"/>
        </w:rPr>
        <w:t xml:space="preserve">     (adres siedziby stada)</w:t>
      </w:r>
    </w:p>
    <w:p w14:paraId="2FF119B7" w14:textId="77777777" w:rsidR="0030306E" w:rsidRPr="00111DD2" w:rsidRDefault="0030306E" w:rsidP="00FB5B8B">
      <w:pPr>
        <w:rPr>
          <w:rFonts w:ascii="Bookman Old Style" w:hAnsi="Bookman Old Style"/>
        </w:rPr>
      </w:pPr>
    </w:p>
    <w:p w14:paraId="4F745D7E" w14:textId="77777777" w:rsidR="00C3724F" w:rsidRPr="00111DD2" w:rsidRDefault="00C3724F" w:rsidP="00FB5B8B">
      <w:pPr>
        <w:rPr>
          <w:rFonts w:ascii="Bookman Old Style" w:hAnsi="Bookman Old Style"/>
          <w:sz w:val="16"/>
        </w:rPr>
      </w:pPr>
    </w:p>
    <w:p w14:paraId="3E3386B6" w14:textId="77777777" w:rsidR="00C3724F" w:rsidRPr="00111DD2" w:rsidRDefault="00C3724F" w:rsidP="00FB5B8B">
      <w:pPr>
        <w:rPr>
          <w:rFonts w:ascii="Bookman Old Style" w:hAnsi="Bookman Old Style"/>
        </w:rPr>
      </w:pPr>
      <w:r w:rsidRPr="00111DD2">
        <w:rPr>
          <w:rFonts w:ascii="Bookman Old Style" w:hAnsi="Bookman Old Style"/>
          <w:sz w:val="16"/>
        </w:rPr>
        <w:t>……………………………………</w:t>
      </w:r>
      <w:r w:rsidR="00672640" w:rsidRPr="00111DD2">
        <w:rPr>
          <w:rFonts w:ascii="Bookman Old Style" w:hAnsi="Bookman Old Style"/>
          <w:sz w:val="16"/>
        </w:rPr>
        <w:t>…….</w:t>
      </w:r>
      <w:r w:rsidRPr="00111DD2">
        <w:rPr>
          <w:rFonts w:ascii="Bookman Old Style" w:hAnsi="Bookman Old Style"/>
          <w:sz w:val="16"/>
        </w:rPr>
        <w:t>…………………</w:t>
      </w:r>
      <w:r w:rsidRPr="00111DD2">
        <w:rPr>
          <w:rFonts w:ascii="Bookman Old Style" w:hAnsi="Bookman Old Style"/>
        </w:rPr>
        <w:t xml:space="preserve">  </w:t>
      </w:r>
    </w:p>
    <w:p w14:paraId="59C3C916" w14:textId="77777777" w:rsidR="00335501" w:rsidRPr="00111DD2" w:rsidRDefault="00111DD2" w:rsidP="00FB5B8B">
      <w:pPr>
        <w:rPr>
          <w:rFonts w:ascii="Bookman Old Style" w:hAnsi="Bookman Old Style"/>
          <w:sz w:val="16"/>
        </w:rPr>
      </w:pPr>
      <w:r>
        <w:rPr>
          <w:rFonts w:ascii="Bookman Old Style" w:hAnsi="Bookman Old Style"/>
          <w:sz w:val="16"/>
        </w:rPr>
        <w:t xml:space="preserve">     </w:t>
      </w:r>
      <w:r w:rsidR="00C3724F" w:rsidRPr="00111DD2">
        <w:rPr>
          <w:rFonts w:ascii="Bookman Old Style" w:hAnsi="Bookman Old Style"/>
          <w:sz w:val="16"/>
        </w:rPr>
        <w:t xml:space="preserve">    </w:t>
      </w:r>
      <w:r w:rsidR="00672640" w:rsidRPr="00111DD2">
        <w:rPr>
          <w:rFonts w:ascii="Bookman Old Style" w:hAnsi="Bookman Old Style"/>
          <w:sz w:val="16"/>
        </w:rPr>
        <w:t xml:space="preserve">  </w:t>
      </w:r>
      <w:r w:rsidR="00C3724F" w:rsidRPr="00111DD2">
        <w:rPr>
          <w:rFonts w:ascii="Bookman Old Style" w:hAnsi="Bookman Old Style"/>
          <w:sz w:val="16"/>
        </w:rPr>
        <w:t xml:space="preserve">      (numer siedziby stada)</w:t>
      </w:r>
    </w:p>
    <w:p w14:paraId="47062A15" w14:textId="77777777" w:rsidR="002C43AE" w:rsidRPr="00111DD2" w:rsidRDefault="002C43AE" w:rsidP="00D81486">
      <w:pPr>
        <w:ind w:left="4962"/>
        <w:rPr>
          <w:rFonts w:ascii="Bookman Old Style" w:hAnsi="Bookman Old Style"/>
          <w:b/>
          <w:sz w:val="24"/>
        </w:rPr>
      </w:pPr>
    </w:p>
    <w:p w14:paraId="52894058" w14:textId="77777777" w:rsidR="001639AD" w:rsidRPr="00111DD2" w:rsidRDefault="001639AD" w:rsidP="00DA6C87">
      <w:pPr>
        <w:ind w:left="5103"/>
        <w:rPr>
          <w:rFonts w:ascii="Bookman Old Style" w:hAnsi="Bookman Old Style"/>
          <w:b/>
        </w:rPr>
      </w:pPr>
      <w:r w:rsidRPr="00111DD2">
        <w:rPr>
          <w:rFonts w:ascii="Bookman Old Style" w:hAnsi="Bookman Old Style"/>
          <w:b/>
        </w:rPr>
        <w:t>Pan</w:t>
      </w:r>
      <w:r w:rsidR="00A222A0">
        <w:rPr>
          <w:rFonts w:ascii="Bookman Old Style" w:hAnsi="Bookman Old Style"/>
          <w:b/>
        </w:rPr>
        <w:t>i</w:t>
      </w:r>
    </w:p>
    <w:p w14:paraId="76764C34" w14:textId="77777777" w:rsidR="001639AD" w:rsidRPr="00111DD2" w:rsidRDefault="001639AD" w:rsidP="00DA6C87">
      <w:pPr>
        <w:ind w:left="5103"/>
        <w:rPr>
          <w:rFonts w:ascii="Bookman Old Style" w:hAnsi="Bookman Old Style"/>
          <w:b/>
        </w:rPr>
      </w:pPr>
      <w:r w:rsidRPr="00111DD2">
        <w:rPr>
          <w:rFonts w:ascii="Bookman Old Style" w:hAnsi="Bookman Old Style"/>
          <w:b/>
        </w:rPr>
        <w:t xml:space="preserve">lek. wet. </w:t>
      </w:r>
      <w:r w:rsidR="00A222A0">
        <w:rPr>
          <w:rFonts w:ascii="Bookman Old Style" w:hAnsi="Bookman Old Style"/>
          <w:b/>
        </w:rPr>
        <w:t>Anna Buczko</w:t>
      </w:r>
    </w:p>
    <w:p w14:paraId="335657BC" w14:textId="77777777" w:rsidR="00335501" w:rsidRPr="00111DD2" w:rsidRDefault="00335501" w:rsidP="00DA6C87">
      <w:pPr>
        <w:ind w:left="5103"/>
        <w:rPr>
          <w:rFonts w:ascii="Bookman Old Style" w:hAnsi="Bookman Old Style"/>
          <w:b/>
        </w:rPr>
      </w:pPr>
      <w:r w:rsidRPr="00111DD2">
        <w:rPr>
          <w:rFonts w:ascii="Bookman Old Style" w:hAnsi="Bookman Old Style"/>
          <w:b/>
        </w:rPr>
        <w:t xml:space="preserve">Powiatowy Lekarz Weterynarii </w:t>
      </w:r>
    </w:p>
    <w:p w14:paraId="1270900E" w14:textId="77777777" w:rsidR="001639AD" w:rsidRPr="00111DD2" w:rsidRDefault="001639AD" w:rsidP="00DA6C87">
      <w:pPr>
        <w:ind w:left="5103"/>
        <w:rPr>
          <w:rFonts w:ascii="Bookman Old Style" w:hAnsi="Bookman Old Style"/>
          <w:b/>
        </w:rPr>
      </w:pPr>
    </w:p>
    <w:p w14:paraId="03532AE1" w14:textId="77777777" w:rsidR="00335501" w:rsidRPr="00111DD2" w:rsidRDefault="00335501" w:rsidP="00DA6C87">
      <w:pPr>
        <w:ind w:left="5103"/>
        <w:rPr>
          <w:rFonts w:ascii="Bookman Old Style" w:hAnsi="Bookman Old Style"/>
          <w:b/>
        </w:rPr>
      </w:pPr>
      <w:r w:rsidRPr="00111DD2">
        <w:rPr>
          <w:rFonts w:ascii="Bookman Old Style" w:hAnsi="Bookman Old Style"/>
          <w:b/>
        </w:rPr>
        <w:t>Powiatowy Inspektorat Weterynarii</w:t>
      </w:r>
    </w:p>
    <w:p w14:paraId="28A09949" w14:textId="77777777" w:rsidR="00335501" w:rsidRPr="00111DD2" w:rsidRDefault="00335501" w:rsidP="00DA6C87">
      <w:pPr>
        <w:ind w:left="5103"/>
        <w:rPr>
          <w:rFonts w:ascii="Bookman Old Style" w:hAnsi="Bookman Old Style"/>
          <w:b/>
        </w:rPr>
      </w:pPr>
      <w:r w:rsidRPr="00111DD2">
        <w:rPr>
          <w:rFonts w:ascii="Bookman Old Style" w:hAnsi="Bookman Old Style"/>
          <w:b/>
        </w:rPr>
        <w:t>ul. Strzelecka 12</w:t>
      </w:r>
    </w:p>
    <w:p w14:paraId="34254B0E" w14:textId="77777777" w:rsidR="00335501" w:rsidRPr="00111DD2" w:rsidRDefault="00335501" w:rsidP="00DA6C87">
      <w:pPr>
        <w:ind w:left="5103"/>
        <w:rPr>
          <w:rFonts w:ascii="Bookman Old Style" w:hAnsi="Bookman Old Style"/>
          <w:sz w:val="20"/>
        </w:rPr>
      </w:pPr>
      <w:r w:rsidRPr="00111DD2">
        <w:rPr>
          <w:rFonts w:ascii="Bookman Old Style" w:hAnsi="Bookman Old Style"/>
          <w:b/>
        </w:rPr>
        <w:t>64-400 Międzychód</w:t>
      </w:r>
    </w:p>
    <w:p w14:paraId="15BD3826" w14:textId="77777777" w:rsidR="00672640" w:rsidRPr="00111DD2" w:rsidRDefault="00672640" w:rsidP="00FB5B8B">
      <w:pPr>
        <w:rPr>
          <w:rFonts w:ascii="Bookman Old Style" w:hAnsi="Bookman Old Style"/>
          <w:sz w:val="20"/>
        </w:rPr>
      </w:pPr>
    </w:p>
    <w:p w14:paraId="171FB80A" w14:textId="77777777" w:rsidR="00672640" w:rsidRPr="00111DD2" w:rsidRDefault="00672640" w:rsidP="00FB5B8B">
      <w:pPr>
        <w:rPr>
          <w:rFonts w:ascii="Bookman Old Style" w:hAnsi="Bookman Old Style"/>
          <w:sz w:val="18"/>
        </w:rPr>
      </w:pPr>
    </w:p>
    <w:p w14:paraId="36E40DE2" w14:textId="7C51F5F8" w:rsidR="00335501" w:rsidRPr="00111DD2" w:rsidRDefault="00CE3A95" w:rsidP="00FB5B8B">
      <w:pPr>
        <w:rPr>
          <w:rFonts w:ascii="Bookman Old Style" w:hAnsi="Bookman Old Style"/>
          <w:sz w:val="18"/>
        </w:rPr>
      </w:pPr>
      <w:r w:rsidRPr="00111DD2">
        <w:rPr>
          <w:rFonts w:ascii="Bookman Old Style" w:hAnsi="Bookman Old Style"/>
          <w:sz w:val="18"/>
        </w:rPr>
        <w:t xml:space="preserve">Sprawa </w:t>
      </w:r>
      <w:r w:rsidR="00D93C82" w:rsidRPr="00111DD2">
        <w:rPr>
          <w:rFonts w:ascii="Bookman Old Style" w:hAnsi="Bookman Old Style"/>
          <w:sz w:val="18"/>
        </w:rPr>
        <w:t xml:space="preserve">numer: </w:t>
      </w:r>
    </w:p>
    <w:p w14:paraId="65F55E0F" w14:textId="77777777" w:rsidR="00871D66" w:rsidRDefault="00871D66" w:rsidP="00FB5B8B">
      <w:pPr>
        <w:rPr>
          <w:rFonts w:ascii="Bookman Old Style" w:hAnsi="Bookman Old Style"/>
        </w:rPr>
      </w:pPr>
    </w:p>
    <w:p w14:paraId="11263FD1" w14:textId="77777777" w:rsidR="00111DD2" w:rsidRPr="00111DD2" w:rsidRDefault="00111DD2" w:rsidP="00FB5B8B">
      <w:pPr>
        <w:rPr>
          <w:rFonts w:ascii="Bookman Old Style" w:hAnsi="Bookman Old Style"/>
        </w:rPr>
      </w:pPr>
    </w:p>
    <w:p w14:paraId="036AEAA7" w14:textId="77777777" w:rsidR="006323E6" w:rsidRDefault="006323E6" w:rsidP="006323E6">
      <w:pPr>
        <w:jc w:val="center"/>
        <w:rPr>
          <w:rFonts w:ascii="Bookman Old Style" w:hAnsi="Bookman Old Style"/>
          <w:b/>
          <w:sz w:val="32"/>
          <w:szCs w:val="32"/>
        </w:rPr>
      </w:pPr>
      <w:r w:rsidRPr="00111DD2">
        <w:rPr>
          <w:rFonts w:ascii="Bookman Old Style" w:hAnsi="Bookman Old Style"/>
          <w:b/>
          <w:sz w:val="36"/>
          <w:szCs w:val="32"/>
        </w:rPr>
        <w:t xml:space="preserve">  </w:t>
      </w:r>
      <w:r w:rsidRPr="00111DD2">
        <w:rPr>
          <w:rFonts w:ascii="Bookman Old Style" w:hAnsi="Bookman Old Style"/>
          <w:b/>
          <w:sz w:val="28"/>
          <w:szCs w:val="32"/>
        </w:rPr>
        <w:t xml:space="preserve"> </w:t>
      </w:r>
      <w:r w:rsidRPr="00925875">
        <w:rPr>
          <w:rFonts w:ascii="Bookman Old Style" w:hAnsi="Bookman Old Style"/>
          <w:b/>
          <w:sz w:val="24"/>
          <w:szCs w:val="32"/>
        </w:rPr>
        <w:t xml:space="preserve">OŚWIADCZENIE </w:t>
      </w:r>
      <w:r w:rsidRPr="00925875">
        <w:rPr>
          <w:rFonts w:ascii="Bookman Old Style" w:hAnsi="Bookman Old Style"/>
          <w:b/>
          <w:sz w:val="28"/>
          <w:szCs w:val="32"/>
        </w:rPr>
        <w:t xml:space="preserve"> </w:t>
      </w:r>
    </w:p>
    <w:p w14:paraId="37B8C536" w14:textId="77777777" w:rsidR="00A25344" w:rsidRDefault="00A25344" w:rsidP="00A25344">
      <w:pPr>
        <w:tabs>
          <w:tab w:val="left" w:pos="284"/>
        </w:tabs>
        <w:jc w:val="center"/>
        <w:rPr>
          <w:rFonts w:ascii="Bookman Old Style" w:hAnsi="Bookman Old Style"/>
        </w:rPr>
      </w:pPr>
    </w:p>
    <w:p w14:paraId="46727977" w14:textId="56D6882D" w:rsidR="00A25344" w:rsidRDefault="00A25344" w:rsidP="00925875">
      <w:pPr>
        <w:tabs>
          <w:tab w:val="left" w:pos="284"/>
        </w:tabs>
        <w:spacing w:line="480" w:lineRule="auto"/>
        <w:ind w:firstLine="56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Oświadczam że do pustej siedziby stada będącej w moim posiadaniu wprowadzono trzodę chlewną</w:t>
      </w:r>
      <w:r w:rsidR="00385B7D">
        <w:rPr>
          <w:rFonts w:ascii="Bookman Old Style" w:hAnsi="Bookman Old Style"/>
        </w:rPr>
        <w:t>/ bydło/ owce/ kozy*</w:t>
      </w:r>
      <w:r>
        <w:rPr>
          <w:rFonts w:ascii="Bookman Old Style" w:hAnsi="Bookman Old Style"/>
        </w:rPr>
        <w:t xml:space="preserve"> z siedziby stada</w:t>
      </w:r>
      <w:r w:rsidR="00925875">
        <w:rPr>
          <w:rFonts w:ascii="Bookman Old Style" w:hAnsi="Bookman Old Style"/>
        </w:rPr>
        <w:t xml:space="preserve"> numer </w:t>
      </w:r>
      <w:r w:rsidR="00925875" w:rsidRPr="00925875">
        <w:rPr>
          <w:rFonts w:ascii="Bookman Old Style" w:hAnsi="Bookman Old Style"/>
          <w:sz w:val="16"/>
        </w:rPr>
        <w:t>………………</w:t>
      </w:r>
      <w:r w:rsidR="00925875">
        <w:rPr>
          <w:rFonts w:ascii="Bookman Old Style" w:hAnsi="Bookman Old Style"/>
          <w:sz w:val="16"/>
        </w:rPr>
        <w:t>………….</w:t>
      </w:r>
      <w:r w:rsidR="00925875" w:rsidRPr="00925875">
        <w:rPr>
          <w:rFonts w:ascii="Bookman Old Style" w:hAnsi="Bookman Old Style"/>
          <w:sz w:val="16"/>
        </w:rPr>
        <w:t>……………………..</w:t>
      </w:r>
      <w:r>
        <w:rPr>
          <w:rFonts w:ascii="Bookman Old Style" w:hAnsi="Bookman Old Style"/>
        </w:rPr>
        <w:t xml:space="preserve"> o statusie urzędowo wolnym od wirusa choroby Aujeszkiego</w:t>
      </w:r>
      <w:r w:rsidR="00385B7D">
        <w:rPr>
          <w:rFonts w:ascii="Bookman Old Style" w:hAnsi="Bookman Old Style"/>
        </w:rPr>
        <w:t>/ enzootycznej białaczki bydła/ brucelozy bydła/ gruźlicy bydła/ brucelozy owiec/ brucelozy kóz</w:t>
      </w:r>
      <w:r w:rsidR="008D6EC2">
        <w:rPr>
          <w:rFonts w:ascii="Bookman Old Style" w:hAnsi="Bookman Old Style"/>
        </w:rPr>
        <w:t>/ gruźlicy owiec/ gruźlicy kóz</w:t>
      </w:r>
      <w:r w:rsidR="00385B7D">
        <w:rPr>
          <w:rFonts w:ascii="Bookman Old Style" w:hAnsi="Bookman Old Style"/>
        </w:rPr>
        <w:t>*</w:t>
      </w:r>
      <w:r w:rsidR="008D6EC2">
        <w:rPr>
          <w:rFonts w:ascii="Bookman Old Style" w:hAnsi="Bookman Old Style"/>
        </w:rPr>
        <w:t xml:space="preserve">. </w:t>
      </w:r>
      <w:r>
        <w:rPr>
          <w:rFonts w:ascii="Bookman Old Style" w:hAnsi="Bookman Old Style"/>
        </w:rPr>
        <w:t xml:space="preserve">W związku z </w:t>
      </w:r>
      <w:r w:rsidR="00723B72">
        <w:rPr>
          <w:rFonts w:ascii="Bookman Old Style" w:hAnsi="Bookman Old Style"/>
        </w:rPr>
        <w:t>powyższym proszę o</w:t>
      </w:r>
      <w:r>
        <w:rPr>
          <w:rFonts w:ascii="Bookman Old Style" w:hAnsi="Bookman Old Style"/>
        </w:rPr>
        <w:t xml:space="preserve"> uznani</w:t>
      </w:r>
      <w:r w:rsidR="00723B72">
        <w:rPr>
          <w:rFonts w:ascii="Bookman Old Style" w:hAnsi="Bookman Old Style"/>
        </w:rPr>
        <w:t>e</w:t>
      </w:r>
      <w:r>
        <w:rPr>
          <w:rFonts w:ascii="Bookman Old Style" w:hAnsi="Bookman Old Style"/>
        </w:rPr>
        <w:t xml:space="preserve"> mojej siedziby stada za urzędowo wolną od Choroby Aujeszkiego</w:t>
      </w:r>
      <w:r w:rsidR="008D6EC2">
        <w:rPr>
          <w:rFonts w:ascii="Bookman Old Style" w:hAnsi="Bookman Old Style"/>
        </w:rPr>
        <w:t>/ enzootycznej białaczki bydła/ brucelozy bydła/ gruźlicy bydła*.</w:t>
      </w:r>
      <w:r>
        <w:rPr>
          <w:rFonts w:ascii="Bookman Old Style" w:hAnsi="Bookman Old Style"/>
        </w:rPr>
        <w:t xml:space="preserve"> </w:t>
      </w:r>
    </w:p>
    <w:p w14:paraId="30AAA3B2" w14:textId="77777777" w:rsidR="006323E6" w:rsidRPr="00111DD2" w:rsidRDefault="006323E6" w:rsidP="006323E6">
      <w:pPr>
        <w:ind w:left="5529"/>
        <w:rPr>
          <w:rFonts w:ascii="Bookman Old Style" w:hAnsi="Bookman Old Style"/>
        </w:rPr>
      </w:pPr>
    </w:p>
    <w:p w14:paraId="1D56B8DC" w14:textId="77777777" w:rsidR="006323E6" w:rsidRDefault="006323E6" w:rsidP="006323E6">
      <w:pPr>
        <w:ind w:left="5529"/>
        <w:rPr>
          <w:rFonts w:ascii="Bookman Old Style" w:hAnsi="Bookman Old Style"/>
        </w:rPr>
      </w:pPr>
    </w:p>
    <w:p w14:paraId="22FE978E" w14:textId="77777777" w:rsidR="00925875" w:rsidRDefault="00925875" w:rsidP="006323E6">
      <w:pPr>
        <w:ind w:left="5529"/>
        <w:rPr>
          <w:rFonts w:ascii="Bookman Old Style" w:hAnsi="Bookman Old Style"/>
        </w:rPr>
      </w:pPr>
    </w:p>
    <w:p w14:paraId="1C08EEF1" w14:textId="77777777" w:rsidR="00925875" w:rsidRPr="00111DD2" w:rsidRDefault="00925875" w:rsidP="006323E6">
      <w:pPr>
        <w:ind w:left="5529"/>
        <w:rPr>
          <w:rFonts w:ascii="Bookman Old Style" w:hAnsi="Bookman Old Style"/>
        </w:rPr>
      </w:pPr>
    </w:p>
    <w:p w14:paraId="1DC34A8D" w14:textId="77777777" w:rsidR="006323E6" w:rsidRPr="00111DD2" w:rsidRDefault="006323E6" w:rsidP="006323E6">
      <w:pPr>
        <w:ind w:left="5529"/>
        <w:rPr>
          <w:rFonts w:ascii="Bookman Old Style" w:hAnsi="Bookman Old Style"/>
          <w:sz w:val="12"/>
          <w:szCs w:val="16"/>
        </w:rPr>
      </w:pPr>
      <w:r w:rsidRPr="00111DD2">
        <w:rPr>
          <w:rFonts w:ascii="Bookman Old Style" w:hAnsi="Bookman Old Style"/>
          <w:sz w:val="14"/>
          <w:szCs w:val="18"/>
        </w:rPr>
        <w:t xml:space="preserve">                                  ………….………..…………………………………………</w:t>
      </w:r>
      <w:r w:rsidRPr="00111DD2">
        <w:rPr>
          <w:rFonts w:ascii="Bookman Old Style" w:hAnsi="Bookman Old Style"/>
          <w:sz w:val="12"/>
          <w:szCs w:val="16"/>
        </w:rPr>
        <w:t xml:space="preserve">         </w:t>
      </w:r>
    </w:p>
    <w:p w14:paraId="680FC322" w14:textId="77777777" w:rsidR="006323E6" w:rsidRPr="00111DD2" w:rsidRDefault="006323E6" w:rsidP="006323E6">
      <w:pPr>
        <w:ind w:left="5529"/>
        <w:rPr>
          <w:rFonts w:ascii="Bookman Old Style" w:hAnsi="Bookman Old Style"/>
          <w:sz w:val="14"/>
          <w:szCs w:val="18"/>
        </w:rPr>
      </w:pPr>
      <w:r w:rsidRPr="00111DD2">
        <w:rPr>
          <w:rFonts w:ascii="Bookman Old Style" w:hAnsi="Bookman Old Style"/>
          <w:sz w:val="12"/>
          <w:szCs w:val="16"/>
        </w:rPr>
        <w:t xml:space="preserve">              </w:t>
      </w:r>
      <w:r w:rsidR="00111DD2">
        <w:rPr>
          <w:rFonts w:ascii="Bookman Old Style" w:hAnsi="Bookman Old Style"/>
          <w:sz w:val="12"/>
          <w:szCs w:val="16"/>
        </w:rPr>
        <w:t xml:space="preserve">      </w:t>
      </w:r>
      <w:r w:rsidRPr="00111DD2">
        <w:rPr>
          <w:rFonts w:ascii="Bookman Old Style" w:hAnsi="Bookman Old Style"/>
          <w:sz w:val="14"/>
          <w:szCs w:val="16"/>
        </w:rPr>
        <w:t>p</w:t>
      </w:r>
      <w:r w:rsidRPr="00111DD2">
        <w:rPr>
          <w:rFonts w:ascii="Bookman Old Style" w:hAnsi="Bookman Old Style"/>
          <w:sz w:val="12"/>
          <w:szCs w:val="16"/>
        </w:rPr>
        <w:t>odpis producenta rolnego</w:t>
      </w:r>
    </w:p>
    <w:p w14:paraId="3FBDED3B" w14:textId="033BBFB3" w:rsidR="00C3724F" w:rsidRPr="00111DD2" w:rsidRDefault="00385B7D" w:rsidP="00FB5B8B">
      <w:pPr>
        <w:rPr>
          <w:rFonts w:ascii="Bookman Old Style" w:hAnsi="Bookman Old Style"/>
        </w:rPr>
      </w:pPr>
      <w:r>
        <w:rPr>
          <w:rFonts w:ascii="Bookman Old Style" w:hAnsi="Bookman Old Style"/>
        </w:rPr>
        <w:t>*</w:t>
      </w:r>
      <w:r w:rsidRPr="00385B7D">
        <w:rPr>
          <w:rFonts w:ascii="Bookman Old Style" w:hAnsi="Bookman Old Style"/>
          <w:sz w:val="18"/>
          <w:szCs w:val="18"/>
        </w:rPr>
        <w:t>niepotrzebne skreślić</w:t>
      </w:r>
    </w:p>
    <w:sectPr w:rsidR="00C3724F" w:rsidRPr="00111DD2" w:rsidSect="00F02F88">
      <w:footerReference w:type="default" r:id="rId6"/>
      <w:pgSz w:w="11906" w:h="16838"/>
      <w:pgMar w:top="1134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614A7" w14:textId="77777777" w:rsidR="00AA6B31" w:rsidRDefault="00AA6B31" w:rsidP="00392D42">
      <w:pPr>
        <w:spacing w:line="240" w:lineRule="auto"/>
      </w:pPr>
      <w:r>
        <w:separator/>
      </w:r>
    </w:p>
  </w:endnote>
  <w:endnote w:type="continuationSeparator" w:id="0">
    <w:p w14:paraId="3E94E58E" w14:textId="77777777" w:rsidR="00AA6B31" w:rsidRDefault="00AA6B31" w:rsidP="00392D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9FD7" w14:textId="77777777" w:rsidR="00392D42" w:rsidRPr="0030306E" w:rsidRDefault="002538CD" w:rsidP="00393425">
    <w:pPr>
      <w:spacing w:line="240" w:lineRule="auto"/>
      <w:jc w:val="right"/>
      <w:rPr>
        <w:rFonts w:ascii="Times New Roman" w:hAnsi="Times New Roman"/>
        <w:sz w:val="12"/>
        <w:szCs w:val="16"/>
      </w:rPr>
    </w:pPr>
    <w:r>
      <w:rPr>
        <w:rFonts w:ascii="Times New Roman" w:hAnsi="Times New Roman"/>
        <w:sz w:val="12"/>
        <w:szCs w:val="16"/>
      </w:rPr>
      <w:t>Ver  1</w:t>
    </w:r>
    <w:r w:rsidR="00392D42">
      <w:rPr>
        <w:rFonts w:ascii="Times New Roman" w:hAnsi="Times New Roman"/>
        <w:sz w:val="12"/>
        <w:szCs w:val="16"/>
      </w:rPr>
      <w:t>.0 HZ</w:t>
    </w:r>
  </w:p>
  <w:p w14:paraId="71C2BB2B" w14:textId="77777777" w:rsidR="00392D42" w:rsidRDefault="00392D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08ED5" w14:textId="77777777" w:rsidR="00AA6B31" w:rsidRDefault="00AA6B31" w:rsidP="00392D42">
      <w:pPr>
        <w:spacing w:line="240" w:lineRule="auto"/>
      </w:pPr>
      <w:r>
        <w:separator/>
      </w:r>
    </w:p>
  </w:footnote>
  <w:footnote w:type="continuationSeparator" w:id="0">
    <w:p w14:paraId="65616304" w14:textId="77777777" w:rsidR="00AA6B31" w:rsidRDefault="00AA6B31" w:rsidP="00392D4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D6C"/>
    <w:rsid w:val="00030FD3"/>
    <w:rsid w:val="000D3DFC"/>
    <w:rsid w:val="00111DD2"/>
    <w:rsid w:val="00123A17"/>
    <w:rsid w:val="001269F4"/>
    <w:rsid w:val="001639AD"/>
    <w:rsid w:val="001B4510"/>
    <w:rsid w:val="00231F9F"/>
    <w:rsid w:val="00246F27"/>
    <w:rsid w:val="002538CD"/>
    <w:rsid w:val="00254ED0"/>
    <w:rsid w:val="0027527E"/>
    <w:rsid w:val="002B75AC"/>
    <w:rsid w:val="002C43AE"/>
    <w:rsid w:val="002E7742"/>
    <w:rsid w:val="00301247"/>
    <w:rsid w:val="0030306E"/>
    <w:rsid w:val="00335501"/>
    <w:rsid w:val="00385B7D"/>
    <w:rsid w:val="003879F2"/>
    <w:rsid w:val="00392D42"/>
    <w:rsid w:val="00393425"/>
    <w:rsid w:val="0042756C"/>
    <w:rsid w:val="00433C67"/>
    <w:rsid w:val="00464A8F"/>
    <w:rsid w:val="00482793"/>
    <w:rsid w:val="00491BCD"/>
    <w:rsid w:val="00571E4E"/>
    <w:rsid w:val="005A48A7"/>
    <w:rsid w:val="005B21D4"/>
    <w:rsid w:val="006178BD"/>
    <w:rsid w:val="006323E6"/>
    <w:rsid w:val="00632B33"/>
    <w:rsid w:val="00641B82"/>
    <w:rsid w:val="00672640"/>
    <w:rsid w:val="006B2DCA"/>
    <w:rsid w:val="006D1904"/>
    <w:rsid w:val="006E1245"/>
    <w:rsid w:val="006F6273"/>
    <w:rsid w:val="00723B72"/>
    <w:rsid w:val="007823F2"/>
    <w:rsid w:val="007D501D"/>
    <w:rsid w:val="007F0D73"/>
    <w:rsid w:val="00820677"/>
    <w:rsid w:val="00871D66"/>
    <w:rsid w:val="008A20AC"/>
    <w:rsid w:val="008D17A1"/>
    <w:rsid w:val="008D6EC2"/>
    <w:rsid w:val="008F3DEC"/>
    <w:rsid w:val="008F4282"/>
    <w:rsid w:val="008F6C59"/>
    <w:rsid w:val="00925875"/>
    <w:rsid w:val="00977EBD"/>
    <w:rsid w:val="00992FF1"/>
    <w:rsid w:val="009B17B9"/>
    <w:rsid w:val="009E7ADF"/>
    <w:rsid w:val="00A222A0"/>
    <w:rsid w:val="00A25344"/>
    <w:rsid w:val="00A436A3"/>
    <w:rsid w:val="00AA6B31"/>
    <w:rsid w:val="00AB473C"/>
    <w:rsid w:val="00AC6723"/>
    <w:rsid w:val="00B94CD1"/>
    <w:rsid w:val="00BA1FA6"/>
    <w:rsid w:val="00BA393E"/>
    <w:rsid w:val="00BB669A"/>
    <w:rsid w:val="00BD2D6C"/>
    <w:rsid w:val="00BF6F77"/>
    <w:rsid w:val="00C1418A"/>
    <w:rsid w:val="00C3724F"/>
    <w:rsid w:val="00C636F3"/>
    <w:rsid w:val="00C6625B"/>
    <w:rsid w:val="00C8693A"/>
    <w:rsid w:val="00C94636"/>
    <w:rsid w:val="00CE3A95"/>
    <w:rsid w:val="00CF1145"/>
    <w:rsid w:val="00D0075D"/>
    <w:rsid w:val="00D21AB8"/>
    <w:rsid w:val="00D81486"/>
    <w:rsid w:val="00D93C82"/>
    <w:rsid w:val="00DA6C87"/>
    <w:rsid w:val="00DB53FF"/>
    <w:rsid w:val="00DB5657"/>
    <w:rsid w:val="00E2583E"/>
    <w:rsid w:val="00F02F88"/>
    <w:rsid w:val="00F23C8A"/>
    <w:rsid w:val="00F270CA"/>
    <w:rsid w:val="00F61864"/>
    <w:rsid w:val="00F63EB7"/>
    <w:rsid w:val="00F84253"/>
    <w:rsid w:val="00FB0398"/>
    <w:rsid w:val="00FB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71AF6"/>
  <w15:docId w15:val="{5D18AD34-1EDC-4A6D-B163-9966AF56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C59"/>
    <w:pPr>
      <w:spacing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D4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2D4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92D4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2D42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7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7A1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38C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38CD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38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8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bert%20Zdzienicki\Desktop\IRZ%202015\BIURO\KONTROLA\oswiadczenie%20o%20usuni&#281;ciu%20nieprawid&#322;owo&#347;ci%20%20IRZ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oswiadczenie o usunięciu nieprawidłowości  IRZ</Template>
  <TotalTime>6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 inż. Hubert Zdzienicki;Hubert Zdzienicki</dc:creator>
  <cp:keywords>zwierzak</cp:keywords>
  <dc:description>Dokument w całości  stanowi  własność  mgr inż.  Hubert Zdzienickiego – PIW Międzychód.  _x000d_
Wszelkie  prawa zastrzeżone.  Używanie bez zezwolenia właściciela  zabronione.</dc:description>
  <cp:lastModifiedBy>Sylwia</cp:lastModifiedBy>
  <cp:revision>5</cp:revision>
  <cp:lastPrinted>2019-10-30T08:39:00Z</cp:lastPrinted>
  <dcterms:created xsi:type="dcterms:W3CDTF">2020-12-03T09:45:00Z</dcterms:created>
  <dcterms:modified xsi:type="dcterms:W3CDTF">2021-04-27T06:19:00Z</dcterms:modified>
</cp:coreProperties>
</file>